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4AF22" w14:textId="77777777" w:rsidR="00600711" w:rsidRPr="00600711" w:rsidRDefault="00600711" w:rsidP="0060071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00711">
        <w:rPr>
          <w:rFonts w:asciiTheme="minorHAnsi" w:hAnsiTheme="minorHAnsi" w:cstheme="minorHAnsi"/>
          <w:b/>
          <w:sz w:val="28"/>
          <w:szCs w:val="28"/>
        </w:rPr>
        <w:t>Breakfast Club Registration Form 2024- 2025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792"/>
        <w:gridCol w:w="1094"/>
        <w:gridCol w:w="1821"/>
        <w:gridCol w:w="3001"/>
      </w:tblGrid>
      <w:tr w:rsidR="00600711" w:rsidRPr="00600711" w14:paraId="60BBEED4" w14:textId="77777777" w:rsidTr="00C7151A">
        <w:tc>
          <w:tcPr>
            <w:tcW w:w="1920" w:type="dxa"/>
            <w:shd w:val="clear" w:color="auto" w:fill="auto"/>
          </w:tcPr>
          <w:p w14:paraId="524F7A40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Child’s first name</w:t>
            </w:r>
          </w:p>
        </w:tc>
        <w:tc>
          <w:tcPr>
            <w:tcW w:w="2886" w:type="dxa"/>
            <w:gridSpan w:val="2"/>
            <w:shd w:val="clear" w:color="auto" w:fill="auto"/>
          </w:tcPr>
          <w:p w14:paraId="4E11CD5B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shd w:val="clear" w:color="auto" w:fill="auto"/>
          </w:tcPr>
          <w:p w14:paraId="1BFFE950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Surname</w:t>
            </w:r>
          </w:p>
        </w:tc>
        <w:tc>
          <w:tcPr>
            <w:tcW w:w="3001" w:type="dxa"/>
            <w:shd w:val="clear" w:color="auto" w:fill="auto"/>
          </w:tcPr>
          <w:p w14:paraId="43A65FF4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227CD1C3" w14:textId="77777777" w:rsidTr="00C7151A"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</w:tcPr>
          <w:p w14:paraId="24C61708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77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E6E437A" w14:textId="77777777" w:rsid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6C3C40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1F9AA7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37DFB25E" w14:textId="77777777" w:rsidTr="00C7151A"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</w:tcPr>
          <w:p w14:paraId="2987D831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Post Code</w:t>
            </w:r>
          </w:p>
        </w:tc>
        <w:tc>
          <w:tcPr>
            <w:tcW w:w="28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7DAC09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tcBorders>
              <w:bottom w:val="single" w:sz="4" w:space="0" w:color="auto"/>
            </w:tcBorders>
            <w:shd w:val="clear" w:color="auto" w:fill="auto"/>
          </w:tcPr>
          <w:p w14:paraId="7F3DC61C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Date of Birth</w:t>
            </w:r>
          </w:p>
        </w:tc>
        <w:tc>
          <w:tcPr>
            <w:tcW w:w="3001" w:type="dxa"/>
            <w:tcBorders>
              <w:bottom w:val="single" w:sz="4" w:space="0" w:color="auto"/>
            </w:tcBorders>
            <w:shd w:val="clear" w:color="auto" w:fill="auto"/>
          </w:tcPr>
          <w:p w14:paraId="7FE60F2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5B4C984C" w14:textId="77777777" w:rsidTr="00C7151A">
        <w:tc>
          <w:tcPr>
            <w:tcW w:w="480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BCA9558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0071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Mother’s Details</w:t>
            </w:r>
          </w:p>
        </w:tc>
        <w:tc>
          <w:tcPr>
            <w:tcW w:w="48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5D0189A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0071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Father’s Details</w:t>
            </w:r>
          </w:p>
        </w:tc>
      </w:tr>
      <w:tr w:rsidR="00600711" w:rsidRPr="00600711" w14:paraId="7CC800ED" w14:textId="77777777" w:rsidTr="00C7151A">
        <w:tc>
          <w:tcPr>
            <w:tcW w:w="1920" w:type="dxa"/>
            <w:shd w:val="clear" w:color="auto" w:fill="auto"/>
          </w:tcPr>
          <w:p w14:paraId="247B78F9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2886" w:type="dxa"/>
            <w:gridSpan w:val="2"/>
            <w:shd w:val="clear" w:color="auto" w:fill="auto"/>
          </w:tcPr>
          <w:p w14:paraId="2FDCA85F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shd w:val="clear" w:color="auto" w:fill="auto"/>
          </w:tcPr>
          <w:p w14:paraId="3F341C07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3001" w:type="dxa"/>
            <w:shd w:val="clear" w:color="auto" w:fill="auto"/>
          </w:tcPr>
          <w:p w14:paraId="4D241860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21FAD061" w14:textId="77777777" w:rsidTr="00C7151A">
        <w:tc>
          <w:tcPr>
            <w:tcW w:w="1920" w:type="dxa"/>
            <w:shd w:val="clear" w:color="auto" w:fill="auto"/>
          </w:tcPr>
          <w:p w14:paraId="1FD86D1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Mobile Number</w:t>
            </w:r>
          </w:p>
        </w:tc>
        <w:tc>
          <w:tcPr>
            <w:tcW w:w="2886" w:type="dxa"/>
            <w:gridSpan w:val="2"/>
            <w:shd w:val="clear" w:color="auto" w:fill="auto"/>
          </w:tcPr>
          <w:p w14:paraId="4CDD37CF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shd w:val="clear" w:color="auto" w:fill="auto"/>
          </w:tcPr>
          <w:p w14:paraId="5DB2EC18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Mobile Number</w:t>
            </w:r>
          </w:p>
        </w:tc>
        <w:tc>
          <w:tcPr>
            <w:tcW w:w="3001" w:type="dxa"/>
            <w:shd w:val="clear" w:color="auto" w:fill="auto"/>
          </w:tcPr>
          <w:p w14:paraId="3418442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03A6F0B3" w14:textId="77777777" w:rsidTr="00C7151A">
        <w:tc>
          <w:tcPr>
            <w:tcW w:w="1920" w:type="dxa"/>
            <w:shd w:val="clear" w:color="auto" w:fill="auto"/>
          </w:tcPr>
          <w:p w14:paraId="2E18CEAA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Work Number</w:t>
            </w:r>
          </w:p>
        </w:tc>
        <w:tc>
          <w:tcPr>
            <w:tcW w:w="2886" w:type="dxa"/>
            <w:gridSpan w:val="2"/>
            <w:shd w:val="clear" w:color="auto" w:fill="auto"/>
          </w:tcPr>
          <w:p w14:paraId="08BD16CB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shd w:val="clear" w:color="auto" w:fill="auto"/>
          </w:tcPr>
          <w:p w14:paraId="592024B7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Work Number</w:t>
            </w:r>
          </w:p>
        </w:tc>
        <w:tc>
          <w:tcPr>
            <w:tcW w:w="3001" w:type="dxa"/>
            <w:shd w:val="clear" w:color="auto" w:fill="auto"/>
          </w:tcPr>
          <w:p w14:paraId="412D5872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2236CD66" w14:textId="77777777" w:rsidTr="00C7151A">
        <w:tc>
          <w:tcPr>
            <w:tcW w:w="1920" w:type="dxa"/>
            <w:shd w:val="clear" w:color="auto" w:fill="auto"/>
          </w:tcPr>
          <w:p w14:paraId="366CA9FE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  <w:tc>
          <w:tcPr>
            <w:tcW w:w="2886" w:type="dxa"/>
            <w:gridSpan w:val="2"/>
            <w:shd w:val="clear" w:color="auto" w:fill="auto"/>
          </w:tcPr>
          <w:p w14:paraId="01C23A2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1" w:type="dxa"/>
            <w:shd w:val="clear" w:color="auto" w:fill="auto"/>
          </w:tcPr>
          <w:p w14:paraId="133D016C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  <w:tc>
          <w:tcPr>
            <w:tcW w:w="3001" w:type="dxa"/>
            <w:shd w:val="clear" w:color="auto" w:fill="auto"/>
          </w:tcPr>
          <w:p w14:paraId="266C424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43F75514" w14:textId="77777777" w:rsidTr="00C7151A">
        <w:tc>
          <w:tcPr>
            <w:tcW w:w="4806" w:type="dxa"/>
            <w:gridSpan w:val="3"/>
            <w:shd w:val="clear" w:color="auto" w:fill="auto"/>
          </w:tcPr>
          <w:p w14:paraId="2B72795A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Childcare Voucher Provider (if paying via CCV)</w:t>
            </w:r>
          </w:p>
        </w:tc>
        <w:tc>
          <w:tcPr>
            <w:tcW w:w="4822" w:type="dxa"/>
            <w:gridSpan w:val="2"/>
            <w:shd w:val="clear" w:color="auto" w:fill="auto"/>
          </w:tcPr>
          <w:p w14:paraId="61A64D7B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7B71F823" w14:textId="77777777" w:rsidTr="00C7151A">
        <w:tc>
          <w:tcPr>
            <w:tcW w:w="4806" w:type="dxa"/>
            <w:gridSpan w:val="3"/>
            <w:shd w:val="clear" w:color="auto" w:fill="auto"/>
          </w:tcPr>
          <w:p w14:paraId="0287C19A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Government Tax-Free Childcare Scheme Ref</w:t>
            </w:r>
          </w:p>
        </w:tc>
        <w:tc>
          <w:tcPr>
            <w:tcW w:w="4822" w:type="dxa"/>
            <w:gridSpan w:val="2"/>
            <w:shd w:val="clear" w:color="auto" w:fill="auto"/>
          </w:tcPr>
          <w:p w14:paraId="2D1AE28D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416F12F3" w14:textId="77777777" w:rsidTr="00C7151A">
        <w:tc>
          <w:tcPr>
            <w:tcW w:w="6627" w:type="dxa"/>
            <w:gridSpan w:val="4"/>
            <w:shd w:val="clear" w:color="auto" w:fill="auto"/>
          </w:tcPr>
          <w:p w14:paraId="5E496168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Please let us know if either parent is a shift-worker and you require flexible arrangements for Breakfast Club attendance</w:t>
            </w:r>
          </w:p>
        </w:tc>
        <w:tc>
          <w:tcPr>
            <w:tcW w:w="3001" w:type="dxa"/>
            <w:shd w:val="clear" w:color="auto" w:fill="auto"/>
          </w:tcPr>
          <w:p w14:paraId="402AB503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Yes / No</w:t>
            </w:r>
          </w:p>
        </w:tc>
      </w:tr>
      <w:tr w:rsidR="00600711" w:rsidRPr="00600711" w14:paraId="605D6ED5" w14:textId="77777777" w:rsidTr="00C7151A">
        <w:tc>
          <w:tcPr>
            <w:tcW w:w="3712" w:type="dxa"/>
            <w:gridSpan w:val="2"/>
            <w:shd w:val="clear" w:color="auto" w:fill="auto"/>
          </w:tcPr>
          <w:p w14:paraId="5D36CC77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Doctor’s Name</w:t>
            </w:r>
          </w:p>
        </w:tc>
        <w:tc>
          <w:tcPr>
            <w:tcW w:w="5916" w:type="dxa"/>
            <w:gridSpan w:val="3"/>
            <w:shd w:val="clear" w:color="auto" w:fill="auto"/>
          </w:tcPr>
          <w:p w14:paraId="1A4EE96B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Address and telephone number</w:t>
            </w:r>
          </w:p>
        </w:tc>
      </w:tr>
      <w:tr w:rsidR="00600711" w:rsidRPr="00600711" w14:paraId="66110EE9" w14:textId="77777777" w:rsidTr="00C7151A">
        <w:tc>
          <w:tcPr>
            <w:tcW w:w="3712" w:type="dxa"/>
            <w:gridSpan w:val="2"/>
            <w:shd w:val="clear" w:color="auto" w:fill="auto"/>
          </w:tcPr>
          <w:p w14:paraId="7B71CDB9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6" w:type="dxa"/>
            <w:gridSpan w:val="3"/>
            <w:shd w:val="clear" w:color="auto" w:fill="auto"/>
          </w:tcPr>
          <w:p w14:paraId="57EE2512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00711" w:rsidRPr="00600711" w14:paraId="40F7E573" w14:textId="77777777" w:rsidTr="00C7151A">
        <w:tc>
          <w:tcPr>
            <w:tcW w:w="9854" w:type="dxa"/>
            <w:shd w:val="clear" w:color="auto" w:fill="auto"/>
          </w:tcPr>
          <w:p w14:paraId="3775E5A6" w14:textId="77777777" w:rsidR="00600711" w:rsidRPr="00600711" w:rsidRDefault="00600711" w:rsidP="00C7151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sz w:val="22"/>
                <w:szCs w:val="22"/>
              </w:rPr>
              <w:t xml:space="preserve">Does your child have any </w:t>
            </w:r>
            <w:proofErr w:type="gramStart"/>
            <w:r w:rsidRPr="00600711">
              <w:rPr>
                <w:rFonts w:asciiTheme="minorHAnsi" w:hAnsiTheme="minorHAnsi" w:cstheme="minorHAnsi"/>
                <w:sz w:val="22"/>
                <w:szCs w:val="22"/>
              </w:rPr>
              <w:t>particular needs</w:t>
            </w:r>
            <w:proofErr w:type="gramEnd"/>
            <w:r w:rsidRPr="00600711">
              <w:rPr>
                <w:rFonts w:asciiTheme="minorHAnsi" w:hAnsiTheme="minorHAnsi" w:cstheme="minorHAnsi"/>
                <w:sz w:val="22"/>
                <w:szCs w:val="22"/>
              </w:rPr>
              <w:t xml:space="preserve"> we should be aware of? e.g. medical (special diets, allergies, health issues), Physical or Educational</w:t>
            </w:r>
          </w:p>
        </w:tc>
      </w:tr>
      <w:tr w:rsidR="00600711" w:rsidRPr="00600711" w14:paraId="5B90EBEA" w14:textId="77777777" w:rsidTr="00C7151A">
        <w:tc>
          <w:tcPr>
            <w:tcW w:w="9854" w:type="dxa"/>
            <w:shd w:val="clear" w:color="auto" w:fill="auto"/>
          </w:tcPr>
          <w:p w14:paraId="012A45F2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CA0E3C" w14:textId="77777777" w:rsidR="00600711" w:rsidRPr="00600711" w:rsidRDefault="00600711" w:rsidP="00C7151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1B74653" w14:textId="77777777" w:rsidR="00600711" w:rsidRPr="00600711" w:rsidRDefault="00600711" w:rsidP="00600711">
      <w:pPr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 w:rsidRPr="00600711">
        <w:rPr>
          <w:rFonts w:asciiTheme="minorHAnsi" w:hAnsiTheme="minorHAnsi" w:cstheme="minorHAnsi"/>
          <w:b/>
          <w:sz w:val="22"/>
          <w:szCs w:val="22"/>
        </w:rPr>
        <w:t>I consent to my child receiving medical treatment in an emergency.</w:t>
      </w:r>
    </w:p>
    <w:p w14:paraId="4F11C195" w14:textId="77777777" w:rsidR="00600711" w:rsidRPr="00600711" w:rsidRDefault="00600711" w:rsidP="00600711">
      <w:pPr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 w:rsidRPr="00600711">
        <w:rPr>
          <w:rFonts w:asciiTheme="minorHAnsi" w:hAnsiTheme="minorHAnsi" w:cstheme="minorHAnsi"/>
          <w:b/>
          <w:sz w:val="22"/>
          <w:szCs w:val="22"/>
        </w:rPr>
        <w:t>I confirm that I have read and agree to the Breakfast Club Terms and Conditions.</w:t>
      </w:r>
    </w:p>
    <w:p w14:paraId="773C4C63" w14:textId="77777777" w:rsidR="00600711" w:rsidRPr="00600711" w:rsidRDefault="00600711" w:rsidP="00600711">
      <w:pPr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 w:rsidRPr="00600711">
        <w:rPr>
          <w:rFonts w:asciiTheme="minorHAnsi" w:hAnsiTheme="minorHAnsi" w:cstheme="minorHAnsi"/>
          <w:b/>
          <w:sz w:val="22"/>
          <w:szCs w:val="22"/>
        </w:rPr>
        <w:t>I confirm that the information I have provided is correct.</w:t>
      </w:r>
    </w:p>
    <w:p w14:paraId="5F4B7B4F" w14:textId="77777777" w:rsidR="00600711" w:rsidRPr="00600711" w:rsidRDefault="00600711" w:rsidP="00600711">
      <w:pPr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 w:rsidRPr="00600711">
        <w:rPr>
          <w:rFonts w:asciiTheme="minorHAnsi" w:hAnsiTheme="minorHAnsi" w:cstheme="minorHAnsi"/>
          <w:b/>
          <w:sz w:val="22"/>
          <w:szCs w:val="22"/>
        </w:rPr>
        <w:t>I understand that I must notify the school immediately if there is any change to these details.</w:t>
      </w:r>
    </w:p>
    <w:p w14:paraId="6DC65D96" w14:textId="77777777" w:rsidR="00600711" w:rsidRPr="00600711" w:rsidRDefault="00600711" w:rsidP="00600711">
      <w:pPr>
        <w:numPr>
          <w:ilvl w:val="0"/>
          <w:numId w:val="11"/>
        </w:numPr>
        <w:rPr>
          <w:rFonts w:asciiTheme="minorHAnsi" w:hAnsiTheme="minorHAnsi" w:cstheme="minorHAnsi"/>
          <w:b/>
          <w:sz w:val="22"/>
          <w:szCs w:val="22"/>
        </w:rPr>
      </w:pPr>
      <w:r w:rsidRPr="00600711">
        <w:rPr>
          <w:rFonts w:asciiTheme="minorHAnsi" w:hAnsiTheme="minorHAnsi" w:cstheme="minorHAnsi"/>
          <w:b/>
          <w:sz w:val="22"/>
          <w:szCs w:val="22"/>
        </w:rPr>
        <w:t>I understand that Breakfast Club cannot accept responsibility for children’s possessions or valuables whilst they are attending the club.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3582"/>
        <w:gridCol w:w="3594"/>
      </w:tblGrid>
      <w:tr w:rsidR="00600711" w:rsidRPr="00600711" w14:paraId="56AEC419" w14:textId="77777777" w:rsidTr="00C7151A">
        <w:trPr>
          <w:trHeight w:val="454"/>
        </w:trPr>
        <w:tc>
          <w:tcPr>
            <w:tcW w:w="2492" w:type="dxa"/>
            <w:shd w:val="clear" w:color="auto" w:fill="auto"/>
          </w:tcPr>
          <w:p w14:paraId="6E01462A" w14:textId="77777777" w:rsidR="00600711" w:rsidRPr="00600711" w:rsidRDefault="00600711" w:rsidP="00C7151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b/>
                <w:sz w:val="22"/>
                <w:szCs w:val="22"/>
              </w:rPr>
              <w:t>Parents Full Name (please print)</w:t>
            </w:r>
          </w:p>
        </w:tc>
        <w:tc>
          <w:tcPr>
            <w:tcW w:w="7362" w:type="dxa"/>
            <w:gridSpan w:val="2"/>
            <w:shd w:val="clear" w:color="auto" w:fill="auto"/>
          </w:tcPr>
          <w:p w14:paraId="41EDB112" w14:textId="77777777" w:rsidR="00600711" w:rsidRPr="00600711" w:rsidRDefault="00600711" w:rsidP="00C7151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0711" w:rsidRPr="00600711" w14:paraId="58BAE118" w14:textId="77777777" w:rsidTr="00C7151A">
        <w:trPr>
          <w:trHeight w:val="421"/>
        </w:trPr>
        <w:tc>
          <w:tcPr>
            <w:tcW w:w="2492" w:type="dxa"/>
            <w:shd w:val="clear" w:color="auto" w:fill="auto"/>
          </w:tcPr>
          <w:p w14:paraId="09A5D4A4" w14:textId="77777777" w:rsidR="00600711" w:rsidRPr="00600711" w:rsidRDefault="00600711" w:rsidP="00C715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3681" w:type="dxa"/>
            <w:shd w:val="clear" w:color="auto" w:fill="auto"/>
          </w:tcPr>
          <w:p w14:paraId="39DB5E16" w14:textId="77777777" w:rsidR="00600711" w:rsidRPr="00600711" w:rsidRDefault="00600711" w:rsidP="00C7151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1" w:type="dxa"/>
            <w:shd w:val="clear" w:color="auto" w:fill="auto"/>
          </w:tcPr>
          <w:p w14:paraId="2FB548E9" w14:textId="77777777" w:rsidR="00600711" w:rsidRPr="00600711" w:rsidRDefault="00600711" w:rsidP="00C7151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0711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</w:tr>
    </w:tbl>
    <w:p w14:paraId="6B4FA2FA" w14:textId="77777777" w:rsidR="00E94300" w:rsidRPr="00600711" w:rsidRDefault="00E94300" w:rsidP="00600711">
      <w:pPr>
        <w:ind w:right="-143"/>
        <w:rPr>
          <w:rFonts w:ascii="Calibri" w:hAnsi="Calibri" w:cs="Calibri"/>
        </w:rPr>
      </w:pPr>
    </w:p>
    <w:sectPr w:rsidR="00E94300" w:rsidRPr="00600711" w:rsidSect="006003C8">
      <w:headerReference w:type="first" r:id="rId7"/>
      <w:footerReference w:type="first" r:id="rId8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DFFF5" w14:textId="77777777" w:rsidR="00FD5ABE" w:rsidRDefault="00FD5ABE">
      <w:r>
        <w:separator/>
      </w:r>
    </w:p>
  </w:endnote>
  <w:endnote w:type="continuationSeparator" w:id="0">
    <w:p w14:paraId="736CD447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24D92FF3" w14:textId="77777777" w:rsidTr="00095927">
      <w:tc>
        <w:tcPr>
          <w:tcW w:w="10773" w:type="dxa"/>
          <w:shd w:val="clear" w:color="auto" w:fill="auto"/>
        </w:tcPr>
        <w:p w14:paraId="3D1F7045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proofErr w:type="gram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,  Ware</w:t>
          </w:r>
          <w:proofErr w:type="gram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7A22D1D7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20FD97F5" wp14:editId="3BBB5BB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08763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9B52B6" wp14:editId="2BC0E78F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FD97F5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5AF08763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9B52B6" wp14:editId="2BC0E78F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1DBB0AF3" wp14:editId="2B9FC2FA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7FAA" w14:textId="460B775D" w:rsidR="00D84274" w:rsidRDefault="0078686B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5C24EB" wp14:editId="05070126">
                                      <wp:extent cx="671866" cy="675005"/>
                                      <wp:effectExtent l="0" t="0" r="0" b="0"/>
                                      <wp:docPr id="71573082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8821" cy="681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BB0AF3" id="_x0000_s1030" type="#_x0000_t202" style="position:absolute;left:0;text-align:left;margin-left:303.7pt;margin-top:27.35pt;width:67.5pt;height:63.75pt;z-index:2517637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" stroked="f">
                    <v:textbox style="mso-fit-shape-to-text:t">
                      <w:txbxContent>
                        <w:p w14:paraId="43F87FAA" w14:textId="460B775D" w:rsidR="00D84274" w:rsidRDefault="0078686B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5C24EB" wp14:editId="05070126">
                                <wp:extent cx="671866" cy="675005"/>
                                <wp:effectExtent l="0" t="0" r="0" b="0"/>
                                <wp:docPr id="7157308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21" cy="681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2B07BB3A" wp14:editId="62A661B5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8B616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1E2EE5" wp14:editId="53F9F6E9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07BB3A" id="_x0000_s1031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3B18B616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1E2EE5" wp14:editId="53F9F6E9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23FF3B17" wp14:editId="118AAF22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3EDA8" w14:textId="77777777" w:rsidR="00D84274" w:rsidRDefault="00D84274" w:rsidP="00D84274">
                                <w:r>
                                  <w:object w:dxaOrig="5637" w:dyaOrig="5640" w14:anchorId="37821BD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9.05pt;height:68.25pt">
                                      <v:imagedata r:id="rId4" o:title=""/>
                                    </v:shape>
                                    <o:OLEObject Type="Embed" ProgID="Acrobat.Document.DC" ShapeID="_x0000_i1026" DrawAspect="Content" ObjectID="_1780225398" r:id="rId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FF3B17" id="_x0000_s1032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" stroked="f">
                    <v:textbox>
                      <w:txbxContent>
                        <w:p w14:paraId="4213EDA8" w14:textId="77777777" w:rsidR="00D84274" w:rsidRDefault="00D84274" w:rsidP="00D84274">
                          <w:r>
                            <w:object w:dxaOrig="5637" w:dyaOrig="5640" w14:anchorId="37821BD1">
                              <v:shape id="_x0000_i1026" type="#_x0000_t75" style="width:69.05pt;height:68.25pt">
                                <v:imagedata r:id="rId4" o:title=""/>
                              </v:shape>
                              <o:OLEObject Type="Embed" ProgID="Acrobat.Document.DC" ShapeID="_x0000_i1026" DrawAspect="Content" ObjectID="_1780225398" r:id="rId6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106D73A9" wp14:editId="51FAD8BC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BEE9E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71EC3B" wp14:editId="4E805BF7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6D73A9" id="_x0000_s1033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" stroked="f">
                    <v:textbox style="mso-fit-shape-to-text:t">
                      <w:txbxContent>
                        <w:p w14:paraId="08FBEE9E" w14:textId="77777777"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1EC3B" wp14:editId="4E805BF7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1F5982EF" wp14:editId="4800CE1C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F6DB8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54E5FA" wp14:editId="2D077A18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5982EF" id="_x0000_s1034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7B0F6DB8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54E5FA" wp14:editId="2D077A18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61EFE65B" wp14:editId="4B651743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ABA2E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E3AF22" wp14:editId="43C2589C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EFE65B" id="_x0000_s1035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i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" stroked="f">
                    <v:textbox style="mso-fit-shape-to-text:t">
                      <w:txbxContent>
                        <w:p w14:paraId="516ABA2E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E3AF22" wp14:editId="43C2589C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3B114715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C3B11" w14:textId="77777777" w:rsidR="00FD5ABE" w:rsidRDefault="00FD5ABE">
      <w:r>
        <w:separator/>
      </w:r>
    </w:p>
  </w:footnote>
  <w:footnote w:type="continuationSeparator" w:id="0">
    <w:p w14:paraId="7C5A265C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9F7CD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D8253CA" wp14:editId="0BD5773A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35E4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EDC530" wp14:editId="5DB292AF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253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H8AEAAMoDAAAOAAAAZHJzL2Uyb0RvYy54bWysU8GO0zAQvSPxD5bvNEnpAhs1XS1dFSEt&#10;C9LCBziOk1g4HjN2m5SvZ+x0u9VyQ+RgeTL2m3lvntc302DYQaHXYCteLHLOlJXQaNtV/Mf33ZsP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" stroked="f">
              <v:textbox>
                <w:txbxContent>
                  <w:p w14:paraId="003A35E4" w14:textId="77777777"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 wp14:anchorId="15EDC530" wp14:editId="5DB292AF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74BB5E1" wp14:editId="4E8D28FE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D38D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B23205" wp14:editId="1D35B99E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4BB5E1" id="Text Box 7" o:spid="_x0000_s1027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" stroked="f">
              <v:textbox>
                <w:txbxContent>
                  <w:p w14:paraId="236BD38D" w14:textId="77777777"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26B23205" wp14:editId="1D35B99E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186A7137" wp14:editId="468615C2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CFAAA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EA709" wp14:editId="7FFAC66D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A7137" id="_x0000_s1028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584CFAAA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311EA709" wp14:editId="7FFAC66D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D343B8D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37DD8663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48794899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>Headteacher: Mrs M Fusi</w:t>
    </w:r>
  </w:p>
  <w:p w14:paraId="6FE2FE1B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723B3A8E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B83609"/>
    <w:multiLevelType w:val="hybridMultilevel"/>
    <w:tmpl w:val="62D4BC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1908165">
    <w:abstractNumId w:val="0"/>
  </w:num>
  <w:num w:numId="2" w16cid:durableId="283971022">
    <w:abstractNumId w:val="1"/>
  </w:num>
  <w:num w:numId="3" w16cid:durableId="113526869">
    <w:abstractNumId w:val="9"/>
  </w:num>
  <w:num w:numId="4" w16cid:durableId="1310591570">
    <w:abstractNumId w:val="4"/>
  </w:num>
  <w:num w:numId="5" w16cid:durableId="2123450541">
    <w:abstractNumId w:val="7"/>
  </w:num>
  <w:num w:numId="6" w16cid:durableId="1600605732">
    <w:abstractNumId w:val="5"/>
  </w:num>
  <w:num w:numId="7" w16cid:durableId="1644120577">
    <w:abstractNumId w:val="10"/>
  </w:num>
  <w:num w:numId="8" w16cid:durableId="1979646457">
    <w:abstractNumId w:val="3"/>
  </w:num>
  <w:num w:numId="9" w16cid:durableId="1230769175">
    <w:abstractNumId w:val="6"/>
  </w:num>
  <w:num w:numId="10" w16cid:durableId="659693515">
    <w:abstractNumId w:val="8"/>
  </w:num>
  <w:num w:numId="11" w16cid:durableId="1549101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123AD1"/>
    <w:rsid w:val="001567B9"/>
    <w:rsid w:val="001734FB"/>
    <w:rsid w:val="0017615B"/>
    <w:rsid w:val="00191DFD"/>
    <w:rsid w:val="001921A0"/>
    <w:rsid w:val="00197C9C"/>
    <w:rsid w:val="001C1C40"/>
    <w:rsid w:val="001C21D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7897"/>
    <w:rsid w:val="00322FCA"/>
    <w:rsid w:val="00331034"/>
    <w:rsid w:val="00384E93"/>
    <w:rsid w:val="003B5214"/>
    <w:rsid w:val="003C6280"/>
    <w:rsid w:val="003F2574"/>
    <w:rsid w:val="0040328A"/>
    <w:rsid w:val="004454FF"/>
    <w:rsid w:val="00453050"/>
    <w:rsid w:val="0047411A"/>
    <w:rsid w:val="004A31A6"/>
    <w:rsid w:val="004B3B39"/>
    <w:rsid w:val="004D3CFD"/>
    <w:rsid w:val="005058BE"/>
    <w:rsid w:val="005064A9"/>
    <w:rsid w:val="00530ABF"/>
    <w:rsid w:val="00531332"/>
    <w:rsid w:val="005571DD"/>
    <w:rsid w:val="005611F4"/>
    <w:rsid w:val="00580F32"/>
    <w:rsid w:val="00581CC1"/>
    <w:rsid w:val="005C62D6"/>
    <w:rsid w:val="005D156E"/>
    <w:rsid w:val="005D66A0"/>
    <w:rsid w:val="006003C8"/>
    <w:rsid w:val="00600711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8686B"/>
    <w:rsid w:val="00797194"/>
    <w:rsid w:val="007B32D2"/>
    <w:rsid w:val="007B49D8"/>
    <w:rsid w:val="007C0CAD"/>
    <w:rsid w:val="007C3CAD"/>
    <w:rsid w:val="007F79A9"/>
    <w:rsid w:val="00840CB2"/>
    <w:rsid w:val="008821FA"/>
    <w:rsid w:val="008A7640"/>
    <w:rsid w:val="008D780B"/>
    <w:rsid w:val="00911EC2"/>
    <w:rsid w:val="00951A78"/>
    <w:rsid w:val="00955414"/>
    <w:rsid w:val="009718C3"/>
    <w:rsid w:val="00985247"/>
    <w:rsid w:val="00990589"/>
    <w:rsid w:val="009968A5"/>
    <w:rsid w:val="009C0D17"/>
    <w:rsid w:val="009D12F5"/>
    <w:rsid w:val="009F11CB"/>
    <w:rsid w:val="00A23A86"/>
    <w:rsid w:val="00A42F60"/>
    <w:rsid w:val="00A44D36"/>
    <w:rsid w:val="00A50AEF"/>
    <w:rsid w:val="00A5199D"/>
    <w:rsid w:val="00A72AC8"/>
    <w:rsid w:val="00A95383"/>
    <w:rsid w:val="00B555DE"/>
    <w:rsid w:val="00B874C0"/>
    <w:rsid w:val="00B939A4"/>
    <w:rsid w:val="00B96A76"/>
    <w:rsid w:val="00BD5B1E"/>
    <w:rsid w:val="00BE7363"/>
    <w:rsid w:val="00C25B4C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4274"/>
    <w:rsid w:val="00D976E4"/>
    <w:rsid w:val="00DA04B3"/>
    <w:rsid w:val="00DC519C"/>
    <w:rsid w:val="00DC717E"/>
    <w:rsid w:val="00DD1D13"/>
    <w:rsid w:val="00DF7435"/>
    <w:rsid w:val="00E06319"/>
    <w:rsid w:val="00E07857"/>
    <w:rsid w:val="00E40B77"/>
    <w:rsid w:val="00E5321F"/>
    <w:rsid w:val="00E60C7A"/>
    <w:rsid w:val="00E808AF"/>
    <w:rsid w:val="00E94300"/>
    <w:rsid w:val="00EE2232"/>
    <w:rsid w:val="00F005C0"/>
    <w:rsid w:val="00F248AB"/>
    <w:rsid w:val="00F41E92"/>
    <w:rsid w:val="00F432F7"/>
    <w:rsid w:val="00F61CF3"/>
    <w:rsid w:val="00F76F8A"/>
    <w:rsid w:val="00F86CE4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."/>
  <w:listSeparator w:val=","/>
  <w14:docId w14:val="2CCB3067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07857"/>
    <w:rPr>
      <w:rFonts w:ascii="Arial" w:hAnsi="Arial" w:cs="Arial"/>
      <w:b/>
      <w:bCs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6.emf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</TotalTime>
  <Pages>1</Pages>
  <Words>178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Katie Miles</cp:lastModifiedBy>
  <cp:revision>2</cp:revision>
  <cp:lastPrinted>2023-03-07T14:53:00Z</cp:lastPrinted>
  <dcterms:created xsi:type="dcterms:W3CDTF">2024-06-18T13:17:00Z</dcterms:created>
  <dcterms:modified xsi:type="dcterms:W3CDTF">2024-06-18T13:17:00Z</dcterms:modified>
</cp:coreProperties>
</file>