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2A084" w14:textId="77777777" w:rsidR="003E69B6" w:rsidRPr="00C36F4A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C36F4A">
        <w:rPr>
          <w:rFonts w:ascii="Calibri" w:hAnsi="Calibri" w:cs="Calibri"/>
          <w:b/>
          <w:sz w:val="28"/>
          <w:szCs w:val="28"/>
          <w:u w:val="single"/>
        </w:rPr>
        <w:t>Breakfast Club Booking Form</w:t>
      </w:r>
      <w:r>
        <w:rPr>
          <w:rFonts w:ascii="Calibri" w:hAnsi="Calibri" w:cs="Calibri"/>
          <w:b/>
          <w:sz w:val="28"/>
          <w:szCs w:val="28"/>
          <w:u w:val="single"/>
        </w:rPr>
        <w:t xml:space="preserve"> 2024/2025</w:t>
      </w:r>
    </w:p>
    <w:p w14:paraId="5A24D9D8" w14:textId="77777777" w:rsidR="003E69B6" w:rsidRPr="00C36F4A" w:rsidRDefault="003E69B6" w:rsidP="003E69B6">
      <w:pPr>
        <w:jc w:val="center"/>
        <w:rPr>
          <w:rFonts w:ascii="Calibri" w:hAnsi="Calibri" w:cs="Calibri"/>
          <w:b/>
          <w:u w:val="single"/>
        </w:rPr>
      </w:pPr>
    </w:p>
    <w:p w14:paraId="52C61C71" w14:textId="77777777" w:rsidR="003E69B6" w:rsidRPr="00C36F4A" w:rsidRDefault="003E69B6" w:rsidP="003E69B6">
      <w:pPr>
        <w:ind w:firstLine="720"/>
        <w:rPr>
          <w:rFonts w:ascii="Calibri" w:hAnsi="Calibri" w:cs="Calibri"/>
        </w:rPr>
      </w:pPr>
      <w:r w:rsidRPr="00C36F4A">
        <w:rPr>
          <w:rFonts w:ascii="Calibri" w:hAnsi="Calibri" w:cs="Calibri"/>
        </w:rPr>
        <w:t>Child’s Name __________________________________ Year __________</w:t>
      </w:r>
    </w:p>
    <w:p w14:paraId="153E0740" w14:textId="77777777" w:rsidR="003E69B6" w:rsidRPr="00C36F4A" w:rsidRDefault="003E69B6" w:rsidP="003E69B6">
      <w:pPr>
        <w:ind w:firstLine="720"/>
        <w:rPr>
          <w:rFonts w:ascii="Calibri" w:hAnsi="Calibri" w:cs="Calibri"/>
        </w:rPr>
      </w:pPr>
    </w:p>
    <w:p w14:paraId="07A8E0D2" w14:textId="77777777" w:rsidR="003E69B6" w:rsidRPr="00C36F4A" w:rsidRDefault="003E69B6" w:rsidP="003E69B6">
      <w:pPr>
        <w:ind w:firstLine="720"/>
        <w:rPr>
          <w:rFonts w:ascii="Calibri" w:hAnsi="Calibri" w:cs="Calibri"/>
        </w:rPr>
      </w:pPr>
      <w:r w:rsidRPr="00C36F4A">
        <w:rPr>
          <w:rFonts w:ascii="Calibri" w:hAnsi="Calibri" w:cs="Calibri"/>
        </w:rPr>
        <w:t>Child’s Name __________________________________ Year __________</w:t>
      </w:r>
    </w:p>
    <w:p w14:paraId="74C57F19" w14:textId="77777777" w:rsidR="003E69B6" w:rsidRPr="00C36F4A" w:rsidRDefault="003E69B6" w:rsidP="003E69B6">
      <w:pPr>
        <w:ind w:firstLine="720"/>
        <w:rPr>
          <w:rFonts w:ascii="Calibri" w:hAnsi="Calibri" w:cs="Calibri"/>
        </w:rPr>
      </w:pPr>
    </w:p>
    <w:p w14:paraId="57A9E5BB" w14:textId="77777777" w:rsidR="003E69B6" w:rsidRPr="00C36F4A" w:rsidRDefault="003E69B6" w:rsidP="003E69B6">
      <w:pPr>
        <w:ind w:firstLine="720"/>
        <w:rPr>
          <w:rFonts w:ascii="Calibri" w:hAnsi="Calibri" w:cs="Calibri"/>
        </w:rPr>
      </w:pPr>
      <w:r w:rsidRPr="00C36F4A">
        <w:rPr>
          <w:rFonts w:ascii="Calibri" w:hAnsi="Calibri" w:cs="Calibri"/>
        </w:rPr>
        <w:t>Child’s Name __________________________________ Year __________</w:t>
      </w:r>
    </w:p>
    <w:p w14:paraId="2BDF1652" w14:textId="77777777" w:rsidR="003E69B6" w:rsidRPr="00C36F4A" w:rsidRDefault="003E69B6" w:rsidP="003E69B6">
      <w:pPr>
        <w:jc w:val="center"/>
        <w:rPr>
          <w:rFonts w:ascii="Calibri" w:hAnsi="Calibri" w:cs="Calibri"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9067"/>
        <w:gridCol w:w="709"/>
      </w:tblGrid>
      <w:tr w:rsidR="003E69B6" w14:paraId="05E46E7A" w14:textId="77777777" w:rsidTr="0023511E">
        <w:tc>
          <w:tcPr>
            <w:tcW w:w="9067" w:type="dxa"/>
          </w:tcPr>
          <w:p w14:paraId="28680408" w14:textId="77777777" w:rsidR="003E69B6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Educational year payable *termly / *half term / monthly / weekly (*delete as appropriate)</w:t>
            </w:r>
          </w:p>
        </w:tc>
        <w:tc>
          <w:tcPr>
            <w:tcW w:w="709" w:type="dxa"/>
          </w:tcPr>
          <w:p w14:paraId="396F823F" w14:textId="77777777" w:rsidR="003E69B6" w:rsidRDefault="003E69B6" w:rsidP="0023511E">
            <w:pPr>
              <w:rPr>
                <w:rFonts w:ascii="Calibri" w:hAnsi="Calibri" w:cs="Calibri"/>
              </w:rPr>
            </w:pPr>
          </w:p>
        </w:tc>
      </w:tr>
    </w:tbl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276"/>
        <w:gridCol w:w="1190"/>
        <w:gridCol w:w="1191"/>
        <w:gridCol w:w="1446"/>
        <w:gridCol w:w="284"/>
        <w:gridCol w:w="850"/>
        <w:gridCol w:w="1134"/>
      </w:tblGrid>
      <w:tr w:rsidR="003E69B6" w:rsidRPr="00C36F4A" w14:paraId="4CFF5A73" w14:textId="77777777" w:rsidTr="0023511E">
        <w:tc>
          <w:tcPr>
            <w:tcW w:w="1242" w:type="dxa"/>
            <w:shd w:val="clear" w:color="auto" w:fill="auto"/>
          </w:tcPr>
          <w:p w14:paraId="276EEBA7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Cost per child</w:t>
            </w:r>
          </w:p>
        </w:tc>
        <w:tc>
          <w:tcPr>
            <w:tcW w:w="1134" w:type="dxa"/>
            <w:shd w:val="clear" w:color="auto" w:fill="auto"/>
          </w:tcPr>
          <w:p w14:paraId="65533B62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No. of Children</w:t>
            </w:r>
          </w:p>
        </w:tc>
        <w:tc>
          <w:tcPr>
            <w:tcW w:w="1276" w:type="dxa"/>
            <w:shd w:val="clear" w:color="auto" w:fill="auto"/>
          </w:tcPr>
          <w:p w14:paraId="451A1703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per day</w:t>
            </w:r>
          </w:p>
        </w:tc>
        <w:tc>
          <w:tcPr>
            <w:tcW w:w="1190" w:type="dxa"/>
            <w:shd w:val="clear" w:color="auto" w:fill="auto"/>
          </w:tcPr>
          <w:p w14:paraId="14F1A3F6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Monday</w:t>
            </w:r>
          </w:p>
        </w:tc>
        <w:tc>
          <w:tcPr>
            <w:tcW w:w="1191" w:type="dxa"/>
            <w:shd w:val="clear" w:color="auto" w:fill="auto"/>
          </w:tcPr>
          <w:p w14:paraId="152BCDFD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Tuesday</w:t>
            </w:r>
          </w:p>
        </w:tc>
        <w:tc>
          <w:tcPr>
            <w:tcW w:w="1446" w:type="dxa"/>
            <w:shd w:val="clear" w:color="auto" w:fill="auto"/>
          </w:tcPr>
          <w:p w14:paraId="4C8A3089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Wednesday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C74D880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Thursday</w:t>
            </w:r>
          </w:p>
        </w:tc>
        <w:tc>
          <w:tcPr>
            <w:tcW w:w="1134" w:type="dxa"/>
            <w:shd w:val="clear" w:color="auto" w:fill="auto"/>
          </w:tcPr>
          <w:p w14:paraId="59A29372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Friday</w:t>
            </w:r>
          </w:p>
        </w:tc>
      </w:tr>
      <w:tr w:rsidR="003E69B6" w:rsidRPr="00C36F4A" w14:paraId="4E4A6800" w14:textId="77777777" w:rsidTr="0023511E">
        <w:trPr>
          <w:trHeight w:val="611"/>
        </w:trPr>
        <w:tc>
          <w:tcPr>
            <w:tcW w:w="1242" w:type="dxa"/>
            <w:shd w:val="clear" w:color="auto" w:fill="auto"/>
          </w:tcPr>
          <w:p w14:paraId="7B3DC60A" w14:textId="77777777" w:rsidR="003E69B6" w:rsidRDefault="003E69B6" w:rsidP="0023511E">
            <w:pPr>
              <w:jc w:val="center"/>
              <w:rPr>
                <w:rFonts w:ascii="Calibri" w:hAnsi="Calibri" w:cs="Calibri"/>
              </w:rPr>
            </w:pPr>
          </w:p>
          <w:p w14:paraId="0BE36CCA" w14:textId="77777777" w:rsidR="003E69B6" w:rsidRPr="00C36F4A" w:rsidRDefault="003E69B6" w:rsidP="0023511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£4.50</w:t>
            </w:r>
          </w:p>
        </w:tc>
        <w:tc>
          <w:tcPr>
            <w:tcW w:w="1134" w:type="dxa"/>
            <w:shd w:val="clear" w:color="auto" w:fill="auto"/>
          </w:tcPr>
          <w:p w14:paraId="2ED13E4D" w14:textId="77777777" w:rsidR="003E69B6" w:rsidRDefault="003E69B6" w:rsidP="0023511E">
            <w:pPr>
              <w:jc w:val="center"/>
              <w:rPr>
                <w:rFonts w:ascii="Calibri" w:hAnsi="Calibri" w:cs="Calibri"/>
              </w:rPr>
            </w:pPr>
          </w:p>
          <w:p w14:paraId="2C4FDD4D" w14:textId="77777777" w:rsidR="003E69B6" w:rsidRPr="00C36F4A" w:rsidRDefault="003E69B6" w:rsidP="0023511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0EE997D6" w14:textId="77777777" w:rsidR="003E69B6" w:rsidRPr="00C36F4A" w:rsidRDefault="003E69B6" w:rsidP="0023511E">
            <w:pPr>
              <w:jc w:val="center"/>
              <w:rPr>
                <w:rFonts w:ascii="Calibri" w:hAnsi="Calibri" w:cs="Calibri"/>
              </w:rPr>
            </w:pPr>
          </w:p>
          <w:p w14:paraId="32729D72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</w:t>
            </w:r>
          </w:p>
        </w:tc>
        <w:tc>
          <w:tcPr>
            <w:tcW w:w="1190" w:type="dxa"/>
            <w:shd w:val="clear" w:color="auto" w:fill="auto"/>
          </w:tcPr>
          <w:p w14:paraId="720EFACC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191" w:type="dxa"/>
            <w:shd w:val="clear" w:color="auto" w:fill="auto"/>
          </w:tcPr>
          <w:p w14:paraId="43B862E3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446" w:type="dxa"/>
            <w:shd w:val="clear" w:color="auto" w:fill="auto"/>
          </w:tcPr>
          <w:p w14:paraId="13B68532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5C2083C3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shd w:val="clear" w:color="auto" w:fill="auto"/>
          </w:tcPr>
          <w:p w14:paraId="666BBD4F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</w:tr>
      <w:tr w:rsidR="003E69B6" w:rsidRPr="00C36F4A" w14:paraId="2D7C7A09" w14:textId="77777777" w:rsidTr="0023511E">
        <w:trPr>
          <w:trHeight w:val="611"/>
        </w:trPr>
        <w:tc>
          <w:tcPr>
            <w:tcW w:w="3652" w:type="dxa"/>
            <w:gridSpan w:val="3"/>
            <w:shd w:val="clear" w:color="auto" w:fill="auto"/>
          </w:tcPr>
          <w:p w14:paraId="17849BD9" w14:textId="77777777" w:rsidR="003E69B6" w:rsidRPr="00C36F4A" w:rsidRDefault="003E69B6" w:rsidP="0023511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Number of Weeks</w:t>
            </w:r>
          </w:p>
        </w:tc>
        <w:tc>
          <w:tcPr>
            <w:tcW w:w="1190" w:type="dxa"/>
            <w:shd w:val="clear" w:color="auto" w:fill="auto"/>
          </w:tcPr>
          <w:p w14:paraId="555B911F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191" w:type="dxa"/>
            <w:shd w:val="clear" w:color="auto" w:fill="auto"/>
          </w:tcPr>
          <w:p w14:paraId="34DB426E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446" w:type="dxa"/>
            <w:shd w:val="clear" w:color="auto" w:fill="auto"/>
          </w:tcPr>
          <w:p w14:paraId="5A904C94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6CD6A2B4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shd w:val="clear" w:color="auto" w:fill="auto"/>
          </w:tcPr>
          <w:p w14:paraId="012CC489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</w:tr>
      <w:tr w:rsidR="003E69B6" w:rsidRPr="00C36F4A" w14:paraId="1940FD69" w14:textId="77777777" w:rsidTr="0023511E">
        <w:trPr>
          <w:trHeight w:val="611"/>
        </w:trPr>
        <w:tc>
          <w:tcPr>
            <w:tcW w:w="3652" w:type="dxa"/>
            <w:gridSpan w:val="3"/>
            <w:shd w:val="clear" w:color="auto" w:fill="auto"/>
          </w:tcPr>
          <w:p w14:paraId="1B6282F0" w14:textId="77777777" w:rsidR="003E69B6" w:rsidRPr="00C36F4A" w:rsidRDefault="003E69B6" w:rsidP="0023511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per day</w:t>
            </w:r>
          </w:p>
        </w:tc>
        <w:tc>
          <w:tcPr>
            <w:tcW w:w="1190" w:type="dxa"/>
            <w:shd w:val="clear" w:color="auto" w:fill="auto"/>
          </w:tcPr>
          <w:p w14:paraId="2D460419" w14:textId="77777777" w:rsidR="003E69B6" w:rsidRDefault="003E69B6" w:rsidP="0023511E">
            <w:pPr>
              <w:rPr>
                <w:rFonts w:ascii="Calibri" w:hAnsi="Calibri" w:cs="Calibri"/>
              </w:rPr>
            </w:pPr>
          </w:p>
          <w:p w14:paraId="7217F92D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</w:t>
            </w:r>
          </w:p>
        </w:tc>
        <w:tc>
          <w:tcPr>
            <w:tcW w:w="1191" w:type="dxa"/>
            <w:shd w:val="clear" w:color="auto" w:fill="auto"/>
          </w:tcPr>
          <w:p w14:paraId="1CBF1D7C" w14:textId="77777777" w:rsidR="003E69B6" w:rsidRDefault="003E69B6" w:rsidP="0023511E">
            <w:pPr>
              <w:rPr>
                <w:rFonts w:ascii="Calibri" w:hAnsi="Calibri" w:cs="Calibri"/>
              </w:rPr>
            </w:pPr>
          </w:p>
          <w:p w14:paraId="6ADAF017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</w:t>
            </w:r>
          </w:p>
        </w:tc>
        <w:tc>
          <w:tcPr>
            <w:tcW w:w="1446" w:type="dxa"/>
            <w:shd w:val="clear" w:color="auto" w:fill="auto"/>
          </w:tcPr>
          <w:p w14:paraId="6C399E96" w14:textId="77777777" w:rsidR="003E69B6" w:rsidRDefault="003E69B6" w:rsidP="0023511E">
            <w:pPr>
              <w:rPr>
                <w:rFonts w:ascii="Calibri" w:hAnsi="Calibri" w:cs="Calibri"/>
              </w:rPr>
            </w:pPr>
          </w:p>
          <w:p w14:paraId="7985C09F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B3B95C4" w14:textId="77777777" w:rsidR="003E69B6" w:rsidRDefault="003E69B6" w:rsidP="0023511E">
            <w:pPr>
              <w:rPr>
                <w:rFonts w:ascii="Calibri" w:hAnsi="Calibri" w:cs="Calibri"/>
              </w:rPr>
            </w:pPr>
          </w:p>
          <w:p w14:paraId="57ED395F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</w:t>
            </w:r>
          </w:p>
        </w:tc>
        <w:tc>
          <w:tcPr>
            <w:tcW w:w="1134" w:type="dxa"/>
            <w:shd w:val="clear" w:color="auto" w:fill="auto"/>
          </w:tcPr>
          <w:p w14:paraId="42BEE20E" w14:textId="77777777" w:rsidR="003E69B6" w:rsidRDefault="003E69B6" w:rsidP="0023511E">
            <w:pPr>
              <w:rPr>
                <w:rFonts w:ascii="Calibri" w:hAnsi="Calibri" w:cs="Calibri"/>
              </w:rPr>
            </w:pPr>
          </w:p>
          <w:p w14:paraId="2FF3062F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</w:t>
            </w:r>
          </w:p>
        </w:tc>
      </w:tr>
      <w:tr w:rsidR="003E69B6" w:rsidRPr="00C36F4A" w14:paraId="07898021" w14:textId="77777777" w:rsidTr="0023511E">
        <w:tc>
          <w:tcPr>
            <w:tcW w:w="776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4671CB" w14:textId="77777777" w:rsidR="003E69B6" w:rsidRPr="00C36F4A" w:rsidRDefault="003E69B6" w:rsidP="0023511E">
            <w:pPr>
              <w:jc w:val="right"/>
              <w:rPr>
                <w:rFonts w:ascii="Calibri" w:hAnsi="Calibri" w:cs="Calibri"/>
                <w:b/>
              </w:rPr>
            </w:pPr>
            <w:r w:rsidRPr="00C36F4A">
              <w:rPr>
                <w:rFonts w:ascii="Calibri" w:hAnsi="Calibri" w:cs="Calibri"/>
                <w:b/>
              </w:rPr>
              <w:t xml:space="preserve">Total </w:t>
            </w:r>
            <w:r>
              <w:rPr>
                <w:rFonts w:ascii="Calibri" w:hAnsi="Calibri" w:cs="Calibri"/>
                <w:b/>
              </w:rPr>
              <w:t>overall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28871FB" w14:textId="77777777" w:rsidR="003E69B6" w:rsidRPr="00C36F4A" w:rsidRDefault="003E69B6" w:rsidP="0023511E">
            <w:pPr>
              <w:rPr>
                <w:rFonts w:ascii="Calibri" w:hAnsi="Calibri" w:cs="Calibri"/>
                <w:b/>
              </w:rPr>
            </w:pPr>
            <w:r w:rsidRPr="00C36F4A">
              <w:rPr>
                <w:rFonts w:ascii="Calibri" w:hAnsi="Calibri" w:cs="Calibri"/>
                <w:b/>
              </w:rPr>
              <w:t>£</w:t>
            </w:r>
          </w:p>
        </w:tc>
      </w:tr>
    </w:tbl>
    <w:p w14:paraId="41053294" w14:textId="77777777" w:rsidR="003E69B6" w:rsidRPr="00C36F4A" w:rsidRDefault="003E69B6" w:rsidP="003E69B6">
      <w:pPr>
        <w:rPr>
          <w:rFonts w:ascii="Calibri" w:hAnsi="Calibri" w:cs="Calibri"/>
          <w:b/>
        </w:rPr>
      </w:pPr>
      <w:r w:rsidRPr="00C36F4A">
        <w:rPr>
          <w:rFonts w:ascii="Calibri" w:hAnsi="Calibri" w:cs="Calibri"/>
          <w:b/>
        </w:rPr>
        <w:t>Please</w:t>
      </w:r>
      <w:r>
        <w:rPr>
          <w:rFonts w:ascii="Calibri" w:hAnsi="Calibri" w:cs="Calibri"/>
          <w:b/>
        </w:rPr>
        <w:t xml:space="preserve"> pay in advance of your child’s attendance and</w:t>
      </w:r>
      <w:r w:rsidRPr="00C36F4A">
        <w:rPr>
          <w:rFonts w:ascii="Calibri" w:hAnsi="Calibri" w:cs="Calibri"/>
          <w:b/>
        </w:rPr>
        <w:t xml:space="preserve"> select payment option</w:t>
      </w:r>
    </w:p>
    <w:p w14:paraId="7F722144" w14:textId="77777777" w:rsidR="003E69B6" w:rsidRPr="00C36F4A" w:rsidRDefault="003E69B6" w:rsidP="003E69B6">
      <w:pPr>
        <w:pStyle w:val="ListParagraph"/>
        <w:numPr>
          <w:ilvl w:val="0"/>
          <w:numId w:val="11"/>
        </w:numPr>
        <w:rPr>
          <w:rFonts w:cs="Calibri"/>
          <w:sz w:val="24"/>
          <w:szCs w:val="24"/>
        </w:rPr>
      </w:pPr>
      <w:r w:rsidRPr="00C36F4A">
        <w:rPr>
          <w:rFonts w:cs="Calibri"/>
          <w:sz w:val="24"/>
          <w:szCs w:val="24"/>
        </w:rPr>
        <w:t>I have paid by ‘</w:t>
      </w:r>
      <w:proofErr w:type="gramStart"/>
      <w:r w:rsidRPr="00C36F4A">
        <w:rPr>
          <w:rFonts w:cs="Calibri"/>
          <w:sz w:val="24"/>
          <w:szCs w:val="24"/>
        </w:rPr>
        <w:t>child care</w:t>
      </w:r>
      <w:proofErr w:type="gramEnd"/>
      <w:r w:rsidRPr="00C36F4A">
        <w:rPr>
          <w:rFonts w:cs="Calibri"/>
          <w:sz w:val="24"/>
          <w:szCs w:val="24"/>
        </w:rPr>
        <w:t xml:space="preserve"> voucher’</w:t>
      </w:r>
      <w:r>
        <w:rPr>
          <w:rFonts w:cs="Calibri"/>
          <w:sz w:val="24"/>
          <w:szCs w:val="24"/>
        </w:rPr>
        <w:t xml:space="preserve"> with the following provider _______________________</w:t>
      </w:r>
    </w:p>
    <w:p w14:paraId="5873352C" w14:textId="77777777" w:rsidR="003E69B6" w:rsidRPr="00C36F4A" w:rsidRDefault="003E69B6" w:rsidP="003E69B6">
      <w:pPr>
        <w:pStyle w:val="ListParagraph"/>
        <w:numPr>
          <w:ilvl w:val="0"/>
          <w:numId w:val="11"/>
        </w:numPr>
        <w:rPr>
          <w:rFonts w:cs="Calibri"/>
          <w:sz w:val="24"/>
          <w:szCs w:val="24"/>
        </w:rPr>
      </w:pPr>
      <w:r w:rsidRPr="00C36F4A">
        <w:rPr>
          <w:rFonts w:cs="Calibri"/>
          <w:sz w:val="24"/>
          <w:szCs w:val="24"/>
        </w:rPr>
        <w:t>I have paid via ‘</w:t>
      </w:r>
      <w:r>
        <w:rPr>
          <w:rFonts w:cs="Calibri"/>
          <w:sz w:val="24"/>
          <w:szCs w:val="24"/>
        </w:rPr>
        <w:t>tax-free childcare</w:t>
      </w:r>
      <w:proofErr w:type="gramStart"/>
      <w:r w:rsidRPr="00C36F4A">
        <w:rPr>
          <w:rFonts w:cs="Calibri"/>
          <w:sz w:val="24"/>
          <w:szCs w:val="24"/>
        </w:rPr>
        <w:t>’;</w:t>
      </w:r>
      <w:proofErr w:type="gramEnd"/>
    </w:p>
    <w:p w14:paraId="56CBC268" w14:textId="77777777" w:rsidR="003E69B6" w:rsidRPr="00C36F4A" w:rsidRDefault="003E69B6" w:rsidP="003E69B6">
      <w:pPr>
        <w:pStyle w:val="ListParagraph"/>
        <w:numPr>
          <w:ilvl w:val="0"/>
          <w:numId w:val="11"/>
        </w:numPr>
        <w:rPr>
          <w:rFonts w:cs="Calibri"/>
          <w:sz w:val="24"/>
          <w:szCs w:val="24"/>
        </w:rPr>
      </w:pPr>
      <w:r w:rsidRPr="00C36F4A">
        <w:rPr>
          <w:rFonts w:cs="Calibri"/>
          <w:sz w:val="24"/>
          <w:szCs w:val="24"/>
        </w:rPr>
        <w:t>I have paid via ‘</w:t>
      </w:r>
      <w:proofErr w:type="spellStart"/>
      <w:r w:rsidRPr="00C36F4A">
        <w:rPr>
          <w:rFonts w:cs="Calibri"/>
          <w:sz w:val="24"/>
          <w:szCs w:val="24"/>
        </w:rPr>
        <w:t>School</w:t>
      </w:r>
      <w:r>
        <w:rPr>
          <w:rFonts w:cs="Calibri"/>
          <w:sz w:val="24"/>
          <w:szCs w:val="24"/>
        </w:rPr>
        <w:t>Gateway</w:t>
      </w:r>
      <w:proofErr w:type="spellEnd"/>
      <w:r>
        <w:rPr>
          <w:rFonts w:cs="Calibri"/>
          <w:sz w:val="24"/>
          <w:szCs w:val="24"/>
        </w:rPr>
        <w:t>’</w:t>
      </w:r>
      <w:r w:rsidRPr="00C36F4A">
        <w:rPr>
          <w:rFonts w:cs="Calibri"/>
          <w:sz w:val="24"/>
          <w:szCs w:val="24"/>
        </w:rPr>
        <w:t xml:space="preserve"> school online </w:t>
      </w:r>
      <w:proofErr w:type="gramStart"/>
      <w:r w:rsidRPr="00C36F4A">
        <w:rPr>
          <w:rFonts w:cs="Calibri"/>
          <w:sz w:val="24"/>
          <w:szCs w:val="24"/>
        </w:rPr>
        <w:t>payment;</w:t>
      </w:r>
      <w:proofErr w:type="gramEnd"/>
    </w:p>
    <w:p w14:paraId="61EDFF6C" w14:textId="77777777" w:rsidR="003E69B6" w:rsidRDefault="003E69B6" w:rsidP="003E69B6">
      <w:pPr>
        <w:rPr>
          <w:rFonts w:ascii="Calibri" w:hAnsi="Calibri" w:cs="Calibri"/>
        </w:rPr>
      </w:pPr>
      <w:r w:rsidRPr="00C36F4A">
        <w:rPr>
          <w:rFonts w:ascii="Calibri" w:hAnsi="Calibri" w:cs="Calibri"/>
          <w:b/>
        </w:rPr>
        <w:t xml:space="preserve">Booking forms </w:t>
      </w:r>
      <w:r>
        <w:rPr>
          <w:rFonts w:ascii="Calibri" w:hAnsi="Calibri" w:cs="Calibri"/>
          <w:b/>
        </w:rPr>
        <w:t>must be submitted to secure your child a place at Breakfast Club</w:t>
      </w:r>
      <w:r w:rsidRPr="00C36F4A">
        <w:rPr>
          <w:rFonts w:ascii="Calibri" w:hAnsi="Calibri" w:cs="Calibri"/>
          <w:b/>
        </w:rPr>
        <w:t>.</w:t>
      </w:r>
      <w:r w:rsidRPr="00C36F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Please contact the office if you require any additional sessions on </w:t>
      </w:r>
      <w:hyperlink r:id="rId7" w:history="1">
        <w:r w:rsidRPr="0026003E">
          <w:rPr>
            <w:rStyle w:val="Hyperlink"/>
            <w:rFonts w:ascii="Calibri" w:hAnsi="Calibri" w:cs="Calibri"/>
            <w:b/>
            <w:color w:val="FF0000"/>
          </w:rPr>
          <w:t>breakfast@sacredheart312.herts.sch.uk</w:t>
        </w:r>
      </w:hyperlink>
      <w:r>
        <w:rPr>
          <w:rFonts w:ascii="Calibri" w:hAnsi="Calibri" w:cs="Calibri"/>
        </w:rPr>
        <w:t xml:space="preserve"> or 01920 461678.</w:t>
      </w:r>
    </w:p>
    <w:p w14:paraId="026CC4CE" w14:textId="77777777" w:rsidR="003E69B6" w:rsidRPr="00706F13" w:rsidRDefault="003E69B6" w:rsidP="003E69B6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Please do not assume your child has a place at Breakfast Club until you receive written confirmation.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0"/>
        <w:gridCol w:w="4758"/>
      </w:tblGrid>
      <w:tr w:rsidR="003E69B6" w:rsidRPr="00C36F4A" w14:paraId="40C3E9E3" w14:textId="77777777" w:rsidTr="0023511E">
        <w:tc>
          <w:tcPr>
            <w:tcW w:w="4927" w:type="dxa"/>
            <w:shd w:val="clear" w:color="auto" w:fill="auto"/>
          </w:tcPr>
          <w:p w14:paraId="21C6BBE6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Signature of Parent</w:t>
            </w:r>
          </w:p>
        </w:tc>
        <w:tc>
          <w:tcPr>
            <w:tcW w:w="4820" w:type="dxa"/>
            <w:shd w:val="clear" w:color="auto" w:fill="auto"/>
          </w:tcPr>
          <w:p w14:paraId="60232EB6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 xml:space="preserve">Date  </w:t>
            </w:r>
          </w:p>
        </w:tc>
      </w:tr>
      <w:tr w:rsidR="003E69B6" w:rsidRPr="00C36F4A" w14:paraId="5F8B56DE" w14:textId="77777777" w:rsidTr="0023511E">
        <w:tc>
          <w:tcPr>
            <w:tcW w:w="4927" w:type="dxa"/>
            <w:shd w:val="clear" w:color="auto" w:fill="auto"/>
          </w:tcPr>
          <w:p w14:paraId="36F08747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  <w:p w14:paraId="44827227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4820" w:type="dxa"/>
            <w:shd w:val="clear" w:color="auto" w:fill="auto"/>
          </w:tcPr>
          <w:p w14:paraId="5B622752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</w:tr>
    </w:tbl>
    <w:p w14:paraId="7F9079EE" w14:textId="77777777" w:rsidR="003E69B6" w:rsidRPr="00C36F4A" w:rsidRDefault="003E69B6" w:rsidP="003E69B6">
      <w:pPr>
        <w:rPr>
          <w:rFonts w:ascii="Calibri" w:hAnsi="Calibri" w:cs="Calibri"/>
          <w:b/>
          <w:u w:val="single"/>
        </w:rPr>
      </w:pPr>
      <w:r w:rsidRPr="00C36F4A">
        <w:rPr>
          <w:rFonts w:ascii="Calibri" w:hAnsi="Calibri" w:cs="Calibri"/>
          <w:b/>
          <w:u w:val="single"/>
        </w:rPr>
        <w:t>Office Use Only: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237"/>
      </w:tblGrid>
      <w:tr w:rsidR="003E69B6" w:rsidRPr="00C36F4A" w14:paraId="4371B199" w14:textId="77777777" w:rsidTr="0023511E">
        <w:tc>
          <w:tcPr>
            <w:tcW w:w="3510" w:type="dxa"/>
            <w:shd w:val="clear" w:color="auto" w:fill="auto"/>
          </w:tcPr>
          <w:p w14:paraId="64A2A641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Able to accept booking</w:t>
            </w:r>
          </w:p>
        </w:tc>
        <w:tc>
          <w:tcPr>
            <w:tcW w:w="6237" w:type="dxa"/>
            <w:shd w:val="clear" w:color="auto" w:fill="auto"/>
          </w:tcPr>
          <w:p w14:paraId="4ED10320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Yes / No</w:t>
            </w:r>
          </w:p>
        </w:tc>
      </w:tr>
      <w:tr w:rsidR="003E69B6" w:rsidRPr="00C36F4A" w14:paraId="0E7E7487" w14:textId="77777777" w:rsidTr="0023511E">
        <w:tc>
          <w:tcPr>
            <w:tcW w:w="3510" w:type="dxa"/>
            <w:shd w:val="clear" w:color="auto" w:fill="auto"/>
          </w:tcPr>
          <w:p w14:paraId="7BB725A7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Payment received</w:t>
            </w:r>
          </w:p>
        </w:tc>
        <w:tc>
          <w:tcPr>
            <w:tcW w:w="6237" w:type="dxa"/>
            <w:shd w:val="clear" w:color="auto" w:fill="auto"/>
          </w:tcPr>
          <w:p w14:paraId="3C2C6729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</w:tr>
      <w:tr w:rsidR="003E69B6" w:rsidRPr="00C36F4A" w14:paraId="32214979" w14:textId="77777777" w:rsidTr="0023511E">
        <w:tc>
          <w:tcPr>
            <w:tcW w:w="3510" w:type="dxa"/>
            <w:shd w:val="clear" w:color="auto" w:fill="auto"/>
          </w:tcPr>
          <w:p w14:paraId="24491059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Booking placed on register</w:t>
            </w:r>
          </w:p>
        </w:tc>
        <w:tc>
          <w:tcPr>
            <w:tcW w:w="6237" w:type="dxa"/>
            <w:shd w:val="clear" w:color="auto" w:fill="auto"/>
          </w:tcPr>
          <w:p w14:paraId="2204EDBE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</w:tr>
      <w:tr w:rsidR="003E69B6" w:rsidRPr="00C36F4A" w14:paraId="466C31D9" w14:textId="77777777" w:rsidTr="0023511E">
        <w:tc>
          <w:tcPr>
            <w:tcW w:w="3510" w:type="dxa"/>
            <w:shd w:val="clear" w:color="auto" w:fill="auto"/>
          </w:tcPr>
          <w:p w14:paraId="420C6A51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Written c</w:t>
            </w:r>
            <w:r w:rsidRPr="00C36F4A">
              <w:rPr>
                <w:rFonts w:ascii="Calibri" w:hAnsi="Calibri" w:cs="Calibri"/>
              </w:rPr>
              <w:t xml:space="preserve">opy </w:t>
            </w:r>
            <w:r>
              <w:rPr>
                <w:rFonts w:ascii="Calibri" w:hAnsi="Calibri" w:cs="Calibri"/>
              </w:rPr>
              <w:t>returned to</w:t>
            </w:r>
            <w:r w:rsidRPr="00C36F4A">
              <w:rPr>
                <w:rFonts w:ascii="Calibri" w:hAnsi="Calibri" w:cs="Calibri"/>
              </w:rPr>
              <w:t xml:space="preserve"> parent</w:t>
            </w:r>
          </w:p>
        </w:tc>
        <w:tc>
          <w:tcPr>
            <w:tcW w:w="6237" w:type="dxa"/>
            <w:shd w:val="clear" w:color="auto" w:fill="auto"/>
          </w:tcPr>
          <w:p w14:paraId="71578A94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Date</w:t>
            </w:r>
          </w:p>
        </w:tc>
      </w:tr>
    </w:tbl>
    <w:p w14:paraId="3FC122D4" w14:textId="77777777" w:rsidR="003E69B6" w:rsidRDefault="003E69B6" w:rsidP="003E69B6">
      <w:pPr>
        <w:rPr>
          <w:rFonts w:ascii="Calibri" w:hAnsi="Calibri" w:cs="Calibri"/>
          <w:sz w:val="22"/>
          <w:szCs w:val="22"/>
        </w:rPr>
      </w:pPr>
    </w:p>
    <w:p w14:paraId="6F62066A" w14:textId="77777777" w:rsidR="003E69B6" w:rsidRDefault="003E69B6" w:rsidP="003E69B6">
      <w:pPr>
        <w:rPr>
          <w:rFonts w:ascii="Calibri" w:hAnsi="Calibri" w:cs="Calibri"/>
          <w:sz w:val="22"/>
          <w:szCs w:val="22"/>
        </w:rPr>
      </w:pPr>
      <w:r w:rsidRPr="0026003E">
        <w:rPr>
          <w:rFonts w:asciiTheme="minorHAnsi" w:hAnsiTheme="minorHAnsi" w:cstheme="minorHAnsi"/>
          <w:b/>
          <w:color w:val="FF0000"/>
        </w:rPr>
        <w:t xml:space="preserve">Email: </w:t>
      </w:r>
      <w:hyperlink r:id="rId8" w:history="1">
        <w:r w:rsidRPr="0026003E">
          <w:rPr>
            <w:rStyle w:val="Hyperlink"/>
            <w:rFonts w:ascii="Calibri" w:hAnsi="Calibri" w:cs="Calibri"/>
            <w:b/>
            <w:color w:val="FF0000"/>
          </w:rPr>
          <w:t>breakfast@sacredheart312.herts.sch.uk</w:t>
        </w:r>
      </w:hyperlink>
    </w:p>
    <w:p w14:paraId="1E9D03D3" w14:textId="77777777" w:rsidR="003E69B6" w:rsidRPr="00C36F4A" w:rsidRDefault="003E69B6" w:rsidP="003E69B6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lastRenderedPageBreak/>
        <w:t>Message (if appropriate)</w:t>
      </w:r>
      <w:r w:rsidRPr="00C36F4A">
        <w:rPr>
          <w:rFonts w:ascii="Calibri" w:hAnsi="Calibri" w:cs="Calibri"/>
          <w:b/>
          <w:u w:val="single"/>
        </w:rPr>
        <w:t>:</w:t>
      </w:r>
    </w:p>
    <w:p w14:paraId="08A87E1D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42FAC473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294F462C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6143CA04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00A9F8F6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13C0B25D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2024/2025 Academic Year</w:t>
      </w:r>
    </w:p>
    <w:p w14:paraId="628747B7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7AD72A14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Number of days/weeks per term</w:t>
      </w:r>
    </w:p>
    <w:p w14:paraId="2B764DAF" w14:textId="77777777" w:rsidR="003E69B6" w:rsidRDefault="003E69B6" w:rsidP="003E69B6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18"/>
        <w:gridCol w:w="1305"/>
        <w:gridCol w:w="1306"/>
        <w:gridCol w:w="1305"/>
        <w:gridCol w:w="1306"/>
        <w:gridCol w:w="1306"/>
      </w:tblGrid>
      <w:tr w:rsidR="003E69B6" w14:paraId="2B3DDDC4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14:paraId="748EF555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Autumn Term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B66B803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1EAE27EE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1A3E8AF6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C65CD5D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18846C5D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9B6" w14:paraId="03D07FD0" w14:textId="77777777" w:rsidTr="0023511E">
        <w:trPr>
          <w:trHeight w:val="305"/>
        </w:trPr>
        <w:tc>
          <w:tcPr>
            <w:tcW w:w="19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716198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BBA09A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Monday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B11ABED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Tuesday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FFD95E4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Wednesday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E6C09C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Thursday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1C092E6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Friday</w:t>
            </w:r>
          </w:p>
        </w:tc>
      </w:tr>
      <w:tr w:rsidR="003E69B6" w14:paraId="2D1FB442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C40495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First Half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AF0C6E9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20B9901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1F9BCB1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4C8998F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EB7D2D3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3E69B6" w14:paraId="18864CC3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530605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Second Half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01AB093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AF4F189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1E2F19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A5BA32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88F9CFC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3E69B6" w14:paraId="75AC8774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3B86D0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Whole Term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DAFDFAF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F251BCE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DA8A8DD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A633061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A43CA16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3E69B6" w14:paraId="218716D1" w14:textId="77777777" w:rsidTr="0023511E">
        <w:trPr>
          <w:trHeight w:val="290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14:paraId="76D568B2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741E62BB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4CBE99B1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471AFB95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71326CA0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367E2CBD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9B6" w14:paraId="21B4B31C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14:paraId="568326B1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Spring Term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00703B2E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C9B163F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14B1541E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71F4D132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580A643F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9B6" w14:paraId="426A137D" w14:textId="77777777" w:rsidTr="0023511E">
        <w:trPr>
          <w:trHeight w:val="305"/>
        </w:trPr>
        <w:tc>
          <w:tcPr>
            <w:tcW w:w="19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47F411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F6B012C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Monday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718DC63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Tuesday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FCB8EEA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Wednesday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F3695C1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Thursday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C1BD293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Friday</w:t>
            </w:r>
          </w:p>
        </w:tc>
      </w:tr>
      <w:tr w:rsidR="003E69B6" w14:paraId="2A94BADF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7A8430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First Half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92E2737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AA3338A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1FCDE58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CEAAC10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1D7B056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3E69B6" w14:paraId="1450250F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D1B882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Second Half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6A00F3E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575AA51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E13DBBD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AE1B43A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FCC1BB7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3E69B6" w14:paraId="07387EE1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AA614D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Whole Term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063B14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B9580C8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17A6021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EC6CC59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B9A3D90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3E69B6" w14:paraId="29292B69" w14:textId="77777777" w:rsidTr="0023511E">
        <w:trPr>
          <w:trHeight w:val="290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14:paraId="1D682EBE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40D600EC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CEE25AA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0727D2FD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1DD5DA80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302C28E2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9B6" w14:paraId="365F56BA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14:paraId="2B7335A9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Summer Term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7DDE580D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55E4EBC0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4A34F67F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CE1467E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195A403E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9B6" w14:paraId="6A9B5A47" w14:textId="77777777" w:rsidTr="0023511E">
        <w:trPr>
          <w:trHeight w:val="305"/>
        </w:trPr>
        <w:tc>
          <w:tcPr>
            <w:tcW w:w="19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8EED00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026BAC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Monday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8D8D484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Tuesday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15DA379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Wednesday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055126E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Thursday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AB0C5A6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Friday</w:t>
            </w:r>
          </w:p>
        </w:tc>
      </w:tr>
      <w:tr w:rsidR="003E69B6" w14:paraId="2B63AF28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E34210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First Half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D6A4BB5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1E74E2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1AECBB8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9CA34AD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D539AB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3E69B6" w14:paraId="6030CA52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43665A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Second Half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6BA55D8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57C46CA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BB48F05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8DF9247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3FB7128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3E69B6" w14:paraId="656CC629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CE8DDF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Whole Term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12574EE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503D542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F191620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072989A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75510A9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</w:tbl>
    <w:p w14:paraId="18FAF787" w14:textId="77777777" w:rsidR="003E69B6" w:rsidRPr="00E94300" w:rsidRDefault="003E69B6" w:rsidP="003E69B6">
      <w:pPr>
        <w:ind w:left="-142" w:right="-143"/>
        <w:rPr>
          <w:rFonts w:ascii="Calibri" w:hAnsi="Calibri" w:cs="Calibri"/>
        </w:rPr>
      </w:pPr>
    </w:p>
    <w:p w14:paraId="6EF6A758" w14:textId="77777777" w:rsidR="003E69B6" w:rsidRPr="00E94300" w:rsidRDefault="003E69B6" w:rsidP="003E69B6">
      <w:pPr>
        <w:ind w:left="-142" w:right="-143"/>
        <w:rPr>
          <w:rFonts w:ascii="Calibri" w:hAnsi="Calibri" w:cs="Calibri"/>
        </w:rPr>
      </w:pPr>
    </w:p>
    <w:p w14:paraId="077EC8BE" w14:textId="77777777" w:rsidR="003E69B6" w:rsidRPr="00E94300" w:rsidRDefault="003E69B6" w:rsidP="003E69B6">
      <w:pPr>
        <w:ind w:left="-142" w:right="-143"/>
        <w:rPr>
          <w:rFonts w:ascii="Calibri" w:hAnsi="Calibri" w:cs="Calibri"/>
        </w:rPr>
      </w:pPr>
    </w:p>
    <w:p w14:paraId="25E7D88C" w14:textId="77777777" w:rsidR="003E69B6" w:rsidRPr="00E94300" w:rsidRDefault="003E69B6" w:rsidP="003E69B6">
      <w:pPr>
        <w:ind w:left="-142" w:right="-143"/>
        <w:rPr>
          <w:rFonts w:ascii="Calibri" w:hAnsi="Calibri" w:cs="Calibri"/>
        </w:rPr>
      </w:pPr>
    </w:p>
    <w:p w14:paraId="4964CFE6" w14:textId="6E31E7B9" w:rsidR="009A2D08" w:rsidRPr="00E94300" w:rsidRDefault="009A2D08" w:rsidP="00E94300">
      <w:pPr>
        <w:ind w:left="-142" w:right="-143"/>
        <w:rPr>
          <w:rFonts w:ascii="Calibri" w:hAnsi="Calibri" w:cs="Calibri"/>
        </w:rPr>
      </w:pPr>
    </w:p>
    <w:sectPr w:rsidR="009A2D08" w:rsidRPr="00E94300" w:rsidSect="006003C8">
      <w:headerReference w:type="first" r:id="rId9"/>
      <w:footerReference w:type="first" r:id="rId10"/>
      <w:pgSz w:w="11906" w:h="16838" w:code="9"/>
      <w:pgMar w:top="1962" w:right="1134" w:bottom="312" w:left="1134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DFFF5" w14:textId="77777777" w:rsidR="00FD5ABE" w:rsidRDefault="00FD5ABE">
      <w:r>
        <w:separator/>
      </w:r>
    </w:p>
  </w:endnote>
  <w:endnote w:type="continuationSeparator" w:id="0">
    <w:p w14:paraId="736CD447" w14:textId="77777777" w:rsidR="00FD5ABE" w:rsidRDefault="00FD5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73" w:type="dxa"/>
      <w:tblInd w:w="-176" w:type="dxa"/>
      <w:tblLayout w:type="fixed"/>
      <w:tblLook w:val="01E0" w:firstRow="1" w:lastRow="1" w:firstColumn="1" w:lastColumn="1" w:noHBand="0" w:noVBand="0"/>
    </w:tblPr>
    <w:tblGrid>
      <w:gridCol w:w="10773"/>
    </w:tblGrid>
    <w:tr w:rsidR="00DC717E" w14:paraId="24D92FF3" w14:textId="77777777" w:rsidTr="00095927">
      <w:tc>
        <w:tcPr>
          <w:tcW w:w="10773" w:type="dxa"/>
          <w:shd w:val="clear" w:color="auto" w:fill="auto"/>
        </w:tcPr>
        <w:p w14:paraId="3D1F7045" w14:textId="77777777" w:rsidR="00DC717E" w:rsidRPr="00C74A84" w:rsidRDefault="00DC717E" w:rsidP="00C6295C">
          <w:pPr>
            <w:jc w:val="center"/>
            <w:rPr>
              <w:rFonts w:asciiTheme="minorHAnsi" w:hAnsiTheme="minorHAnsi" w:cstheme="minorHAnsi"/>
              <w:b/>
              <w:sz w:val="28"/>
              <w:szCs w:val="28"/>
            </w:rPr>
          </w:pPr>
          <w:proofErr w:type="spellStart"/>
          <w:proofErr w:type="gramStart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Broadmeads</w:t>
          </w:r>
          <w:proofErr w:type="spellEnd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,  Ware</w:t>
          </w:r>
          <w:proofErr w:type="gramEnd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,  Hertfordshire </w:t>
          </w:r>
          <w:r w:rsidR="00F61CF3">
            <w:rPr>
              <w:rFonts w:asciiTheme="minorHAnsi" w:hAnsiTheme="minorHAnsi" w:cstheme="minorHAnsi"/>
              <w:b/>
              <w:sz w:val="28"/>
              <w:szCs w:val="28"/>
            </w:rPr>
            <w:t xml:space="preserve"> </w:t>
          </w:r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SG12 9HY</w:t>
          </w:r>
        </w:p>
        <w:p w14:paraId="7A22D1D7" w14:textId="77777777" w:rsidR="00DC717E" w:rsidRDefault="00331034" w:rsidP="00095927">
          <w:pPr>
            <w:ind w:right="601"/>
            <w:jc w:val="center"/>
          </w:pP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520000" behindDoc="0" locked="0" layoutInCell="1" allowOverlap="1" wp14:anchorId="20FD97F5" wp14:editId="3BBB5BBC">
                    <wp:simplePos x="0" y="0"/>
                    <wp:positionH relativeFrom="column">
                      <wp:posOffset>2915920</wp:posOffset>
                    </wp:positionH>
                    <wp:positionV relativeFrom="paragraph">
                      <wp:posOffset>312420</wp:posOffset>
                    </wp:positionV>
                    <wp:extent cx="1085850" cy="781050"/>
                    <wp:effectExtent l="0" t="0" r="0" b="0"/>
                    <wp:wrapSquare wrapText="bothSides"/>
                    <wp:docPr id="23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5850" cy="781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F08763" w14:textId="77777777" w:rsidR="002562CC" w:rsidRDefault="002562CC" w:rsidP="002562C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9B52B6" wp14:editId="2BC0E78F">
                                      <wp:extent cx="933450" cy="885825"/>
                                      <wp:effectExtent l="0" t="0" r="0" b="9525"/>
                                      <wp:docPr id="235" name="Picture 2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35" name="PLQM Logo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33450" cy="885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FD97F5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0;text-align:left;margin-left:229.6pt;margin-top:24.6pt;width:85.5pt;height:61.5pt;z-index: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" stroked="f">
                    <v:textbox>
                      <w:txbxContent>
                        <w:p w14:paraId="5AF08763" w14:textId="77777777" w:rsidR="002562CC" w:rsidRDefault="002562CC" w:rsidP="002562C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9B52B6" wp14:editId="2BC0E78F">
                                <wp:extent cx="933450" cy="885825"/>
                                <wp:effectExtent l="0" t="0" r="0" b="9525"/>
                                <wp:docPr id="235" name="Picture 2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5" name="PLQM 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50" cy="885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763712" behindDoc="0" locked="0" layoutInCell="1" allowOverlap="1" wp14:anchorId="1DBB0AF3" wp14:editId="2B9FC2FA">
                    <wp:simplePos x="0" y="0"/>
                    <wp:positionH relativeFrom="column">
                      <wp:posOffset>3856990</wp:posOffset>
                    </wp:positionH>
                    <wp:positionV relativeFrom="paragraph">
                      <wp:posOffset>347345</wp:posOffset>
                    </wp:positionV>
                    <wp:extent cx="857250" cy="809625"/>
                    <wp:effectExtent l="0" t="0" r="0" b="9525"/>
                    <wp:wrapSquare wrapText="bothSides"/>
                    <wp:docPr id="1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09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87FAA" w14:textId="460B775D" w:rsidR="00D84274" w:rsidRDefault="0078686B" w:rsidP="00D8427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5C24EB" wp14:editId="05070126">
                                      <wp:extent cx="671866" cy="675005"/>
                                      <wp:effectExtent l="0" t="0" r="0" b="0"/>
                                      <wp:docPr id="71573082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78821" cy="6819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BB0AF3" id="_x0000_s1030" type="#_x0000_t202" style="position:absolute;left:0;text-align:left;margin-left:303.7pt;margin-top:27.35pt;width:67.5pt;height:63.75pt;z-index:2517637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" stroked="f">
                    <v:textbox style="mso-fit-shape-to-text:t">
                      <w:txbxContent>
                        <w:p w14:paraId="43F87FAA" w14:textId="460B775D" w:rsidR="00D84274" w:rsidRDefault="0078686B" w:rsidP="00D8427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5C24EB" wp14:editId="05070126">
                                <wp:extent cx="671866" cy="675005"/>
                                <wp:effectExtent l="0" t="0" r="0" b="0"/>
                                <wp:docPr id="71573082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8821" cy="6819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814912" behindDoc="0" locked="0" layoutInCell="1" allowOverlap="1" wp14:anchorId="2B07BB3A" wp14:editId="62A661B5">
                    <wp:simplePos x="0" y="0"/>
                    <wp:positionH relativeFrom="column">
                      <wp:posOffset>4620895</wp:posOffset>
                    </wp:positionH>
                    <wp:positionV relativeFrom="paragraph">
                      <wp:posOffset>330200</wp:posOffset>
                    </wp:positionV>
                    <wp:extent cx="857250" cy="876300"/>
                    <wp:effectExtent l="0" t="0" r="0" b="0"/>
                    <wp:wrapSquare wrapText="bothSides"/>
                    <wp:docPr id="19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76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18B616" w14:textId="77777777" w:rsidR="007F79A9" w:rsidRDefault="007F79A9" w:rsidP="007F79A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1E2EE5" wp14:editId="53F9F6E9">
                                      <wp:extent cx="665480" cy="718820"/>
                                      <wp:effectExtent l="0" t="0" r="1270" b="5080"/>
                                      <wp:docPr id="229" name="Picture 2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8" name="Bronze-logo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5480" cy="7188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07BB3A" id="_x0000_s1031" type="#_x0000_t202" style="position:absolute;left:0;text-align:left;margin-left:363.85pt;margin-top:26pt;width:67.5pt;height:69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" stroked="f">
                    <v:textbox>
                      <w:txbxContent>
                        <w:p w14:paraId="3B18B616" w14:textId="77777777" w:rsidR="007F79A9" w:rsidRDefault="007F79A9" w:rsidP="007F79A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1E2EE5" wp14:editId="53F9F6E9">
                                <wp:extent cx="665480" cy="718820"/>
                                <wp:effectExtent l="0" t="0" r="1270" b="5080"/>
                                <wp:docPr id="229" name="Picture 2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" name="Bronze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5480" cy="718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64091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711488" behindDoc="0" locked="0" layoutInCell="1" allowOverlap="1" wp14:anchorId="23FF3B17" wp14:editId="118AAF22">
                    <wp:simplePos x="0" y="0"/>
                    <wp:positionH relativeFrom="column">
                      <wp:posOffset>5287645</wp:posOffset>
                    </wp:positionH>
                    <wp:positionV relativeFrom="paragraph">
                      <wp:posOffset>274955</wp:posOffset>
                    </wp:positionV>
                    <wp:extent cx="857250" cy="723900"/>
                    <wp:effectExtent l="0" t="0" r="0" b="0"/>
                    <wp:wrapSquare wrapText="bothSides"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723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3EDA8" w14:textId="77777777" w:rsidR="00D84274" w:rsidRDefault="00D84274" w:rsidP="00D84274">
                                <w:r>
                                  <w:object w:dxaOrig="5637" w:dyaOrig="5640" w14:anchorId="37821BD1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69.05pt;height:68.25pt">
                                      <v:imagedata r:id="rId4" o:title=""/>
                                    </v:shape>
                                    <o:OLEObject Type="Embed" ProgID="Acrobat.Document.DC" ShapeID="_x0000_i1026" DrawAspect="Content" ObjectID="_1780228689" r:id="rId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FF3B17" id="_x0000_s1032" type="#_x0000_t202" style="position:absolute;left:0;text-align:left;margin-left:416.35pt;margin-top:21.65pt;width:67.5pt;height:57pt;z-index:2517114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" stroked="f">
                    <v:textbox>
                      <w:txbxContent>
                        <w:p w14:paraId="4213EDA8" w14:textId="77777777" w:rsidR="00D84274" w:rsidRDefault="00D84274" w:rsidP="00D84274">
                          <w:r>
                            <w:object w:dxaOrig="5637" w:dyaOrig="5640" w14:anchorId="37821BD1">
                              <v:shape id="_x0000_i1026" type="#_x0000_t75" style="width:69.05pt;height:68.25pt">
                                <v:imagedata r:id="rId4" o:title=""/>
                              </v:shape>
                              <o:OLEObject Type="Embed" ProgID="Acrobat.Document.DC" ShapeID="_x0000_i1026" DrawAspect="Content" ObjectID="_1780228689" r:id="rId6"/>
                            </w:objec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26496" behindDoc="0" locked="0" layoutInCell="1" allowOverlap="1" wp14:anchorId="106D73A9" wp14:editId="51FAD8BC">
                    <wp:simplePos x="0" y="0"/>
                    <wp:positionH relativeFrom="column">
                      <wp:posOffset>1191895</wp:posOffset>
                    </wp:positionH>
                    <wp:positionV relativeFrom="paragraph">
                      <wp:posOffset>313690</wp:posOffset>
                    </wp:positionV>
                    <wp:extent cx="962025" cy="838200"/>
                    <wp:effectExtent l="0" t="0" r="9525" b="0"/>
                    <wp:wrapSquare wrapText="bothSides"/>
                    <wp:docPr id="1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2025" cy="838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BEE9E" w14:textId="77777777" w:rsidR="00C74A84" w:rsidRDefault="003C628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71EC3B" wp14:editId="4E805BF7">
                                      <wp:extent cx="771525" cy="781050"/>
                                      <wp:effectExtent l="0" t="0" r="9525" b="0"/>
                                      <wp:docPr id="5" name="Picture 4" descr="EYQS Gold 20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EYQS Gold 20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1525" cy="781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6D73A9" id="_x0000_s1033" type="#_x0000_t202" style="position:absolute;left:0;text-align:left;margin-left:93.85pt;margin-top:24.7pt;width:75.75pt;height:66pt;z-index:25162649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" stroked="f">
                    <v:textbox style="mso-fit-shape-to-text:t">
                      <w:txbxContent>
                        <w:p w14:paraId="08FBEE9E" w14:textId="77777777" w:rsidR="00C74A84" w:rsidRDefault="003C62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1EC3B" wp14:editId="4E805BF7">
                                <wp:extent cx="771525" cy="781050"/>
                                <wp:effectExtent l="0" t="0" r="9525" b="0"/>
                                <wp:docPr id="5" name="Picture 4" descr="EYQS Gold 20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EYQS Gold 20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152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79744" behindDoc="0" locked="0" layoutInCell="1" allowOverlap="1" wp14:anchorId="1F5982EF" wp14:editId="4800CE1C">
                    <wp:simplePos x="0" y="0"/>
                    <wp:positionH relativeFrom="column">
                      <wp:posOffset>2153920</wp:posOffset>
                    </wp:positionH>
                    <wp:positionV relativeFrom="paragraph">
                      <wp:posOffset>332740</wp:posOffset>
                    </wp:positionV>
                    <wp:extent cx="857250" cy="809625"/>
                    <wp:effectExtent l="0" t="0" r="0" b="9525"/>
                    <wp:wrapSquare wrapText="bothSides"/>
                    <wp:docPr id="1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09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F6DB8" w14:textId="77777777" w:rsidR="00C74A84" w:rsidRDefault="00C74A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D54E5FA" wp14:editId="2D077A18">
                                      <wp:extent cx="665480" cy="694055"/>
                                      <wp:effectExtent l="0" t="0" r="1270" b="0"/>
                                      <wp:docPr id="231" name="Picture 2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Eco-Schools Logo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5480" cy="6940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5982EF" id="_x0000_s1034" type="#_x0000_t202" style="position:absolute;left:0;text-align:left;margin-left:169.6pt;margin-top:26.2pt;width:67.5pt;height:6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" stroked="f">
                    <v:textbox>
                      <w:txbxContent>
                        <w:p w14:paraId="7B0F6DB8" w14:textId="77777777" w:rsidR="00C74A84" w:rsidRDefault="00C74A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54E5FA" wp14:editId="2D077A18">
                                <wp:extent cx="665480" cy="694055"/>
                                <wp:effectExtent l="0" t="0" r="1270" b="0"/>
                                <wp:docPr id="231" name="Picture 2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Eco-Schools Logo.jpg"/>
                                        <pic:cNvPicPr/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5480" cy="694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573248" behindDoc="0" locked="0" layoutInCell="1" allowOverlap="1" wp14:anchorId="61EFE65B" wp14:editId="4B651743">
                    <wp:simplePos x="0" y="0"/>
                    <wp:positionH relativeFrom="column">
                      <wp:posOffset>-78105</wp:posOffset>
                    </wp:positionH>
                    <wp:positionV relativeFrom="paragraph">
                      <wp:posOffset>365760</wp:posOffset>
                    </wp:positionV>
                    <wp:extent cx="1362075" cy="1404620"/>
                    <wp:effectExtent l="0" t="0" r="9525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6ABA2E" w14:textId="77777777" w:rsidR="00C74A84" w:rsidRDefault="00C74A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2E3AF22" wp14:editId="43C2589C">
                                      <wp:extent cx="1152525" cy="680720"/>
                                      <wp:effectExtent l="0" t="0" r="9525" b="5080"/>
                                      <wp:docPr id="232" name="Picture 232" descr="Healthy School Logo - School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ealthy School Logo - School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2525" cy="6807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1EFE65B" id="_x0000_s1035" type="#_x0000_t202" style="position:absolute;left:0;text-align:left;margin-left:-6.15pt;margin-top:28.8pt;width:107.25pt;height:110.6pt;z-index:25157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" stroked="f">
                    <v:textbox style="mso-fit-shape-to-text:t">
                      <w:txbxContent>
                        <w:p w14:paraId="516ABA2E" w14:textId="77777777" w:rsidR="00C74A84" w:rsidRDefault="00C74A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E3AF22" wp14:editId="43C2589C">
                                <wp:extent cx="1152525" cy="680720"/>
                                <wp:effectExtent l="0" t="0" r="9525" b="5080"/>
                                <wp:docPr id="232" name="Picture 232" descr="Healthy School Logo - School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ealthy School Logo - School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680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Tel: 01920 461678 </w:t>
          </w:r>
          <w:r w:rsidR="00095927">
            <w:rPr>
              <w:rFonts w:asciiTheme="minorHAnsi" w:hAnsiTheme="minorHAnsi" w:cstheme="minorHAnsi"/>
              <w:b/>
              <w:sz w:val="28"/>
              <w:szCs w:val="28"/>
            </w:rPr>
            <w:t>/</w: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 Email: admin@sacredheart312.</w:t>
          </w:r>
          <w:r w:rsidR="00D84274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w:t xml:space="preserve"> </w: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>herts.sch.uk</w:t>
          </w:r>
        </w:p>
      </w:tc>
    </w:tr>
  </w:tbl>
  <w:p w14:paraId="3B114715" w14:textId="77777777" w:rsidR="00DC717E" w:rsidRDefault="00DC717E" w:rsidP="000959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C3B11" w14:textId="77777777" w:rsidR="00FD5ABE" w:rsidRDefault="00FD5ABE">
      <w:r>
        <w:separator/>
      </w:r>
    </w:p>
  </w:footnote>
  <w:footnote w:type="continuationSeparator" w:id="0">
    <w:p w14:paraId="7C5A265C" w14:textId="77777777" w:rsidR="00FD5ABE" w:rsidRDefault="00FD5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9F7CD" w14:textId="77777777" w:rsidR="00581CC1" w:rsidRDefault="00D4012F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  <w:r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D8253CA" wp14:editId="0BD5773A">
              <wp:simplePos x="0" y="0"/>
              <wp:positionH relativeFrom="column">
                <wp:posOffset>-139065</wp:posOffset>
              </wp:positionH>
              <wp:positionV relativeFrom="paragraph">
                <wp:posOffset>207010</wp:posOffset>
              </wp:positionV>
              <wp:extent cx="1123950" cy="914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A35E4" w14:textId="77777777" w:rsidR="00DC717E" w:rsidRDefault="00BE7363" w:rsidP="0003009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EDC530" wp14:editId="5DB292AF">
                                <wp:extent cx="580174" cy="720000"/>
                                <wp:effectExtent l="0" t="0" r="0" b="4445"/>
                                <wp:docPr id="10" name="Picture 1" descr="Sacred He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cred He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174" cy="7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253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0.95pt;margin-top:16.3pt;width:88.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" stroked="f">
              <v:textbox>
                <w:txbxContent>
                  <w:p w14:paraId="003A35E4" w14:textId="77777777" w:rsidR="00DC717E" w:rsidRDefault="00BE7363" w:rsidP="00030093">
                    <w:r>
                      <w:rPr>
                        <w:noProof/>
                      </w:rPr>
                      <w:drawing>
                        <wp:inline distT="0" distB="0" distL="0" distR="0" wp14:anchorId="15EDC530" wp14:editId="5DB292AF">
                          <wp:extent cx="580174" cy="720000"/>
                          <wp:effectExtent l="0" t="0" r="0" b="4445"/>
                          <wp:docPr id="10" name="Picture 1" descr="Sacred He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cred He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174" cy="7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174BB5E1" wp14:editId="4E8D28FE">
              <wp:simplePos x="0" y="0"/>
              <wp:positionH relativeFrom="column">
                <wp:posOffset>5471160</wp:posOffset>
              </wp:positionH>
              <wp:positionV relativeFrom="paragraph">
                <wp:posOffset>207010</wp:posOffset>
              </wp:positionV>
              <wp:extent cx="1123950" cy="9144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BD38D" w14:textId="77777777" w:rsidR="00581CC1" w:rsidRDefault="00581CC1" w:rsidP="00581CC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B23205" wp14:editId="1D35B99E">
                                <wp:extent cx="580174" cy="720000"/>
                                <wp:effectExtent l="0" t="0" r="0" b="4445"/>
                                <wp:docPr id="8" name="Picture 1" descr="Sacred He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cred He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174" cy="7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4BB5E1" id="Text Box 7" o:spid="_x0000_s1027" type="#_x0000_t202" style="position:absolute;left:0;text-align:left;margin-left:430.8pt;margin-top:16.3pt;width:88.5pt;height:1in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" stroked="f">
              <v:textbox>
                <w:txbxContent>
                  <w:p w14:paraId="236BD38D" w14:textId="77777777" w:rsidR="00581CC1" w:rsidRDefault="00581CC1" w:rsidP="00581CC1">
                    <w:r>
                      <w:rPr>
                        <w:noProof/>
                      </w:rPr>
                      <w:drawing>
                        <wp:inline distT="0" distB="0" distL="0" distR="0" wp14:anchorId="26B23205" wp14:editId="1D35B99E">
                          <wp:extent cx="580174" cy="720000"/>
                          <wp:effectExtent l="0" t="0" r="0" b="4445"/>
                          <wp:docPr id="8" name="Picture 1" descr="Sacred He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cred He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174" cy="7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54DE5"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943" behindDoc="0" locked="0" layoutInCell="1" allowOverlap="1" wp14:anchorId="186A7137" wp14:editId="468615C2">
              <wp:simplePos x="0" y="0"/>
              <wp:positionH relativeFrom="column">
                <wp:posOffset>1775460</wp:posOffset>
              </wp:positionH>
              <wp:positionV relativeFrom="paragraph">
                <wp:posOffset>-174624</wp:posOffset>
              </wp:positionV>
              <wp:extent cx="2695575" cy="666750"/>
              <wp:effectExtent l="0" t="0" r="952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CFAAA" w14:textId="77777777" w:rsidR="00DC717E" w:rsidRDefault="005058B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1EA709" wp14:editId="7FFAC66D">
                                <wp:extent cx="2257425" cy="561340"/>
                                <wp:effectExtent l="0" t="0" r="952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MAT Logo with Name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0076" cy="5694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6A7137" id="_x0000_s1028" type="#_x0000_t202" style="position:absolute;left:0;text-align:left;margin-left:139.8pt;margin-top:-13.75pt;width:212.25pt;height:52.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" stroked="f">
              <v:textbox>
                <w:txbxContent>
                  <w:p w14:paraId="584CFAAA" w14:textId="77777777" w:rsidR="00DC717E" w:rsidRDefault="005058BE">
                    <w:r>
                      <w:rPr>
                        <w:noProof/>
                      </w:rPr>
                      <w:drawing>
                        <wp:inline distT="0" distB="0" distL="0" distR="0" wp14:anchorId="311EA709" wp14:editId="7FFAC66D">
                          <wp:extent cx="2257425" cy="561340"/>
                          <wp:effectExtent l="0" t="0" r="952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MAT Logo with Name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90076" cy="5694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D343B8D" w14:textId="77777777" w:rsidR="00581CC1" w:rsidRDefault="00581CC1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</w:p>
  <w:p w14:paraId="37DD8663" w14:textId="77777777" w:rsidR="00DC717E" w:rsidRDefault="00DC717E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  <w:r w:rsidRPr="00C74A84">
      <w:rPr>
        <w:rFonts w:asciiTheme="minorHAnsi" w:hAnsiTheme="minorHAnsi" w:cstheme="minorHAnsi"/>
        <w:b/>
        <w:sz w:val="36"/>
        <w:szCs w:val="36"/>
      </w:rPr>
      <w:t xml:space="preserve">Sacred Heart Catholic </w:t>
    </w:r>
    <w:r w:rsidR="001567B9">
      <w:rPr>
        <w:rFonts w:asciiTheme="minorHAnsi" w:hAnsiTheme="minorHAnsi" w:cstheme="minorHAnsi"/>
        <w:b/>
        <w:sz w:val="36"/>
        <w:szCs w:val="36"/>
      </w:rPr>
      <w:t>Primary School</w:t>
    </w:r>
    <w:r w:rsidR="00625DE7">
      <w:rPr>
        <w:rFonts w:asciiTheme="minorHAnsi" w:hAnsiTheme="minorHAnsi" w:cstheme="minorHAnsi"/>
        <w:b/>
        <w:sz w:val="36"/>
        <w:szCs w:val="36"/>
      </w:rPr>
      <w:t xml:space="preserve"> </w:t>
    </w:r>
  </w:p>
  <w:p w14:paraId="48794899" w14:textId="77777777" w:rsidR="00DC717E" w:rsidRDefault="00DC717E" w:rsidP="00DC519C">
    <w:pPr>
      <w:jc w:val="center"/>
      <w:rPr>
        <w:rFonts w:asciiTheme="minorHAnsi" w:hAnsiTheme="minorHAnsi" w:cstheme="minorHAnsi"/>
        <w:b/>
        <w:sz w:val="28"/>
        <w:szCs w:val="28"/>
      </w:rPr>
    </w:pPr>
    <w:r w:rsidRPr="00C74A84">
      <w:rPr>
        <w:rFonts w:asciiTheme="minorHAnsi" w:hAnsiTheme="minorHAnsi" w:cstheme="minorHAnsi"/>
        <w:b/>
        <w:sz w:val="28"/>
        <w:szCs w:val="28"/>
      </w:rPr>
      <w:t>Headteacher: Mrs M Fusi</w:t>
    </w:r>
  </w:p>
  <w:p w14:paraId="6FE2FE1B" w14:textId="77777777" w:rsidR="00DC717E" w:rsidRPr="00C74A84" w:rsidRDefault="00DC717E" w:rsidP="00DC519C">
    <w:pPr>
      <w:jc w:val="center"/>
      <w:rPr>
        <w:rFonts w:asciiTheme="minorHAnsi" w:hAnsiTheme="minorHAnsi" w:cstheme="minorHAnsi"/>
        <w:b/>
        <w:i/>
      </w:rPr>
    </w:pPr>
    <w:r w:rsidRPr="00C74A84">
      <w:rPr>
        <w:rFonts w:asciiTheme="minorHAnsi" w:hAnsiTheme="minorHAnsi" w:cstheme="minorHAnsi"/>
        <w:b/>
        <w:i/>
      </w:rPr>
      <w:t>“Live, love and learn joyfully in the family of Christ”</w:t>
    </w:r>
  </w:p>
  <w:p w14:paraId="723B3A8E" w14:textId="77777777" w:rsidR="00DC717E" w:rsidRPr="00922F6E" w:rsidRDefault="00DC717E" w:rsidP="00DC519C">
    <w:pPr>
      <w:rPr>
        <w:rFonts w:ascii="Rockwell" w:hAnsi="Rockwel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D50C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CE39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004284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16F5B0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96C3F14"/>
    <w:multiLevelType w:val="hybridMultilevel"/>
    <w:tmpl w:val="403C8A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0B149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E9124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3E803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CF954B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98543A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E415A2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91908165">
    <w:abstractNumId w:val="0"/>
  </w:num>
  <w:num w:numId="2" w16cid:durableId="283971022">
    <w:abstractNumId w:val="1"/>
  </w:num>
  <w:num w:numId="3" w16cid:durableId="113526869">
    <w:abstractNumId w:val="9"/>
  </w:num>
  <w:num w:numId="4" w16cid:durableId="1310591570">
    <w:abstractNumId w:val="3"/>
  </w:num>
  <w:num w:numId="5" w16cid:durableId="2123450541">
    <w:abstractNumId w:val="7"/>
  </w:num>
  <w:num w:numId="6" w16cid:durableId="1600605732">
    <w:abstractNumId w:val="5"/>
  </w:num>
  <w:num w:numId="7" w16cid:durableId="1644120577">
    <w:abstractNumId w:val="10"/>
  </w:num>
  <w:num w:numId="8" w16cid:durableId="1979646457">
    <w:abstractNumId w:val="2"/>
  </w:num>
  <w:num w:numId="9" w16cid:durableId="1230769175">
    <w:abstractNumId w:val="6"/>
  </w:num>
  <w:num w:numId="10" w16cid:durableId="659693515">
    <w:abstractNumId w:val="8"/>
  </w:num>
  <w:num w:numId="11" w16cid:durableId="4254184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F8A"/>
    <w:rsid w:val="000052EC"/>
    <w:rsid w:val="00005D3E"/>
    <w:rsid w:val="00022FBE"/>
    <w:rsid w:val="00030093"/>
    <w:rsid w:val="0005343D"/>
    <w:rsid w:val="00057663"/>
    <w:rsid w:val="00077C17"/>
    <w:rsid w:val="00095927"/>
    <w:rsid w:val="000A2F2A"/>
    <w:rsid w:val="000C39F3"/>
    <w:rsid w:val="000D7B8E"/>
    <w:rsid w:val="00123AD1"/>
    <w:rsid w:val="001567B9"/>
    <w:rsid w:val="001734FB"/>
    <w:rsid w:val="0017615B"/>
    <w:rsid w:val="00191DFD"/>
    <w:rsid w:val="001921A0"/>
    <w:rsid w:val="00197C9C"/>
    <w:rsid w:val="001C1C40"/>
    <w:rsid w:val="001C21DD"/>
    <w:rsid w:val="001F1B7D"/>
    <w:rsid w:val="001F75F0"/>
    <w:rsid w:val="00245CF4"/>
    <w:rsid w:val="002562CC"/>
    <w:rsid w:val="002674E7"/>
    <w:rsid w:val="00274736"/>
    <w:rsid w:val="00281D51"/>
    <w:rsid w:val="0029761E"/>
    <w:rsid w:val="002A0455"/>
    <w:rsid w:val="002B1957"/>
    <w:rsid w:val="002D4EBE"/>
    <w:rsid w:val="002E7897"/>
    <w:rsid w:val="00322FCA"/>
    <w:rsid w:val="00331034"/>
    <w:rsid w:val="00384E93"/>
    <w:rsid w:val="003B5214"/>
    <w:rsid w:val="003C6280"/>
    <w:rsid w:val="003E69B6"/>
    <w:rsid w:val="003F2574"/>
    <w:rsid w:val="0040328A"/>
    <w:rsid w:val="004454FF"/>
    <w:rsid w:val="00453050"/>
    <w:rsid w:val="0047411A"/>
    <w:rsid w:val="004A31A6"/>
    <w:rsid w:val="004B3B39"/>
    <w:rsid w:val="004D3CFD"/>
    <w:rsid w:val="005058BE"/>
    <w:rsid w:val="005064A9"/>
    <w:rsid w:val="00530ABF"/>
    <w:rsid w:val="00531332"/>
    <w:rsid w:val="005571DD"/>
    <w:rsid w:val="005611F4"/>
    <w:rsid w:val="00580F32"/>
    <w:rsid w:val="00581100"/>
    <w:rsid w:val="00581CC1"/>
    <w:rsid w:val="005C62D6"/>
    <w:rsid w:val="005D156E"/>
    <w:rsid w:val="005D66A0"/>
    <w:rsid w:val="006003C8"/>
    <w:rsid w:val="006151C3"/>
    <w:rsid w:val="00617998"/>
    <w:rsid w:val="00625DE7"/>
    <w:rsid w:val="00650677"/>
    <w:rsid w:val="006674DD"/>
    <w:rsid w:val="006A4790"/>
    <w:rsid w:val="006A71F7"/>
    <w:rsid w:val="006F573F"/>
    <w:rsid w:val="00754DE5"/>
    <w:rsid w:val="0078686B"/>
    <w:rsid w:val="00797194"/>
    <w:rsid w:val="007B32D2"/>
    <w:rsid w:val="007B49D8"/>
    <w:rsid w:val="007C0CAD"/>
    <w:rsid w:val="007C3CAD"/>
    <w:rsid w:val="007F79A9"/>
    <w:rsid w:val="00840CB2"/>
    <w:rsid w:val="00851561"/>
    <w:rsid w:val="008821FA"/>
    <w:rsid w:val="008A7640"/>
    <w:rsid w:val="008D780B"/>
    <w:rsid w:val="00911EC2"/>
    <w:rsid w:val="00951A78"/>
    <w:rsid w:val="00955414"/>
    <w:rsid w:val="009718C3"/>
    <w:rsid w:val="00985247"/>
    <w:rsid w:val="00990589"/>
    <w:rsid w:val="009968A5"/>
    <w:rsid w:val="009A2D08"/>
    <w:rsid w:val="009C0D17"/>
    <w:rsid w:val="009D12F5"/>
    <w:rsid w:val="009F11CB"/>
    <w:rsid w:val="00A23A86"/>
    <w:rsid w:val="00A41147"/>
    <w:rsid w:val="00A42F60"/>
    <w:rsid w:val="00A44D36"/>
    <w:rsid w:val="00A50AEF"/>
    <w:rsid w:val="00A5199D"/>
    <w:rsid w:val="00A72AC8"/>
    <w:rsid w:val="00A95383"/>
    <w:rsid w:val="00B555DE"/>
    <w:rsid w:val="00B874C0"/>
    <w:rsid w:val="00B939A4"/>
    <w:rsid w:val="00B96A76"/>
    <w:rsid w:val="00BE7363"/>
    <w:rsid w:val="00C25B4C"/>
    <w:rsid w:val="00C41949"/>
    <w:rsid w:val="00C51EC9"/>
    <w:rsid w:val="00C6295C"/>
    <w:rsid w:val="00C72F9C"/>
    <w:rsid w:val="00C74A84"/>
    <w:rsid w:val="00C84C1B"/>
    <w:rsid w:val="00CB60C9"/>
    <w:rsid w:val="00CD5BFA"/>
    <w:rsid w:val="00CE4FFB"/>
    <w:rsid w:val="00CF583A"/>
    <w:rsid w:val="00D23795"/>
    <w:rsid w:val="00D4012F"/>
    <w:rsid w:val="00D45C55"/>
    <w:rsid w:val="00D64091"/>
    <w:rsid w:val="00D8202B"/>
    <w:rsid w:val="00D84274"/>
    <w:rsid w:val="00D976E4"/>
    <w:rsid w:val="00DA04B3"/>
    <w:rsid w:val="00DC519C"/>
    <w:rsid w:val="00DC717E"/>
    <w:rsid w:val="00DD1D13"/>
    <w:rsid w:val="00DF7435"/>
    <w:rsid w:val="00E07857"/>
    <w:rsid w:val="00E40B77"/>
    <w:rsid w:val="00E5321F"/>
    <w:rsid w:val="00E60C7A"/>
    <w:rsid w:val="00E808AF"/>
    <w:rsid w:val="00E94300"/>
    <w:rsid w:val="00EB39D6"/>
    <w:rsid w:val="00EE2232"/>
    <w:rsid w:val="00F005C0"/>
    <w:rsid w:val="00F248AB"/>
    <w:rsid w:val="00F41E92"/>
    <w:rsid w:val="00F432F7"/>
    <w:rsid w:val="00F61CF3"/>
    <w:rsid w:val="00F76F8A"/>
    <w:rsid w:val="00F86CE4"/>
    <w:rsid w:val="00FA47BB"/>
    <w:rsid w:val="00FA5B61"/>
    <w:rsid w:val="00FD51F2"/>
    <w:rsid w:val="00FD5ABE"/>
    <w:rsid w:val="00FF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."/>
  <w:listSeparator w:val=","/>
  <w14:docId w14:val="2CCB3067"/>
  <w15:docId w15:val="{C3FB3956-53DA-4014-BDA6-27F704D7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 w:cs="Arial"/>
      <w:b/>
      <w:bCs/>
      <w:sz w:val="22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Pr>
      <w:rFonts w:ascii="Arial" w:hAnsi="Arial" w:cs="Arial"/>
      <w:sz w:val="22"/>
      <w:lang w:eastAsia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unhideWhenUsed/>
    <w:rsid w:val="008821FA"/>
    <w:rPr>
      <w:strike w:val="0"/>
      <w:dstrike w:val="0"/>
      <w:color w:val="036B40"/>
      <w:u w:val="none"/>
      <w:effect w:val="none"/>
    </w:rPr>
  </w:style>
  <w:style w:type="character" w:customStyle="1" w:styleId="BodyTextChar">
    <w:name w:val="Body Text Char"/>
    <w:link w:val="BodyText"/>
    <w:rsid w:val="007C0CAD"/>
    <w:rPr>
      <w:rFonts w:ascii="Arial" w:hAnsi="Arial" w:cs="Arial"/>
      <w:sz w:val="22"/>
      <w:szCs w:val="24"/>
      <w:lang w:eastAsia="en-US"/>
    </w:rPr>
  </w:style>
  <w:style w:type="character" w:customStyle="1" w:styleId="highlight">
    <w:name w:val="highlight"/>
    <w:rsid w:val="00951A78"/>
  </w:style>
  <w:style w:type="paragraph" w:styleId="NormalWeb">
    <w:name w:val="Normal (Web)"/>
    <w:basedOn w:val="Normal"/>
    <w:uiPriority w:val="99"/>
    <w:unhideWhenUsed/>
    <w:rsid w:val="00A42F60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E07857"/>
    <w:rPr>
      <w:rFonts w:ascii="Arial" w:hAnsi="Arial" w:cs="Arial"/>
      <w:b/>
      <w:bCs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E69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1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1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2929">
                  <w:marLeft w:val="225"/>
                  <w:marRight w:val="0"/>
                  <w:marTop w:val="300"/>
                  <w:marBottom w:val="105"/>
                  <w:divBdr>
                    <w:top w:val="none" w:sz="0" w:space="0" w:color="auto"/>
                    <w:left w:val="dotted" w:sz="12" w:space="11" w:color="CCCCCC"/>
                    <w:bottom w:val="none" w:sz="0" w:space="0" w:color="auto"/>
                    <w:right w:val="none" w:sz="0" w:space="0" w:color="auto"/>
                  </w:divBdr>
                  <w:divsChild>
                    <w:div w:id="16416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86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4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eakfast@sacredheart312.herts.sch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reakfast@sacredheart312.herts.sch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5.png"/><Relationship Id="rId7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6.emf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1\Application%20Data\Microsoft\Templates\Michelle%20head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Michelle headed</Template>
  <TotalTime>1</TotalTime>
  <Pages>2</Pages>
  <Words>274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Head</dc:creator>
  <cp:lastModifiedBy>Katie Miles</cp:lastModifiedBy>
  <cp:revision>2</cp:revision>
  <cp:lastPrinted>2023-03-07T14:53:00Z</cp:lastPrinted>
  <dcterms:created xsi:type="dcterms:W3CDTF">2024-06-18T14:12:00Z</dcterms:created>
  <dcterms:modified xsi:type="dcterms:W3CDTF">2024-06-18T14:12:00Z</dcterms:modified>
</cp:coreProperties>
</file>