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2EBF1" w14:textId="77777777" w:rsidR="00E276B4" w:rsidRDefault="00E276B4" w:rsidP="00E276B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CHILD’S NAME …………………………………………………………………….………… DATE OF BIRTH …………….............………</w:t>
      </w:r>
      <w:proofErr w:type="gramStart"/>
      <w:r>
        <w:rPr>
          <w:rFonts w:asciiTheme="minorHAnsi" w:hAnsiTheme="minorHAnsi" w:cstheme="minorHAnsi"/>
          <w:sz w:val="22"/>
          <w:szCs w:val="22"/>
        </w:rPr>
        <w:t>…..</w:t>
      </w:r>
      <w:proofErr w:type="gramEnd"/>
    </w:p>
    <w:p w14:paraId="3532483B" w14:textId="77777777" w:rsidR="00E276B4" w:rsidRDefault="00E276B4" w:rsidP="00E276B4">
      <w:pPr>
        <w:rPr>
          <w:rFonts w:asciiTheme="minorHAnsi" w:hAnsiTheme="minorHAnsi" w:cstheme="minorHAnsi"/>
          <w:sz w:val="22"/>
          <w:szCs w:val="22"/>
        </w:rPr>
      </w:pPr>
    </w:p>
    <w:p w14:paraId="6509C471" w14:textId="77777777" w:rsidR="00E276B4" w:rsidRDefault="00E276B4" w:rsidP="00E276B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Does your child suffer from any of the problems below?  If </w:t>
      </w:r>
      <w:proofErr w:type="gramStart"/>
      <w:r>
        <w:rPr>
          <w:rFonts w:asciiTheme="minorHAnsi" w:hAnsiTheme="minorHAnsi" w:cstheme="minorHAnsi"/>
          <w:sz w:val="22"/>
          <w:szCs w:val="22"/>
        </w:rPr>
        <w:t>so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please give details.</w:t>
      </w:r>
    </w:p>
    <w:tbl>
      <w:tblPr>
        <w:tblW w:w="97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8"/>
        <w:gridCol w:w="6157"/>
      </w:tblGrid>
      <w:tr w:rsidR="00E276B4" w14:paraId="48F01199" w14:textId="77777777" w:rsidTr="00E276B4">
        <w:trPr>
          <w:jc w:val="center"/>
        </w:trPr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2080E" w14:textId="77777777" w:rsidR="00E276B4" w:rsidRDefault="00E276B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Condition</w:t>
            </w: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BD53B" w14:textId="77777777" w:rsidR="00E276B4" w:rsidRDefault="00E276B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Details</w:t>
            </w:r>
          </w:p>
        </w:tc>
      </w:tr>
      <w:tr w:rsidR="00E276B4" w14:paraId="3B075995" w14:textId="77777777" w:rsidTr="00E276B4">
        <w:trPr>
          <w:jc w:val="center"/>
        </w:trPr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FA44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Vision Problems/Colour Blindness</w:t>
            </w:r>
          </w:p>
          <w:p w14:paraId="7790DAD1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7525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If your child wears glasses when should they wear them?</w:t>
            </w:r>
          </w:p>
          <w:p w14:paraId="03C5D19B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706CD85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276B4" w14:paraId="4AB07760" w14:textId="77777777" w:rsidTr="00E276B4">
        <w:trPr>
          <w:jc w:val="center"/>
        </w:trPr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830B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Ear/Hearing Problems</w:t>
            </w:r>
          </w:p>
          <w:p w14:paraId="5C2415A3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EE37B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49DAA6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55DA9B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276B4" w14:paraId="50A087EA" w14:textId="77777777" w:rsidTr="00E276B4">
        <w:trPr>
          <w:jc w:val="center"/>
        </w:trPr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7C82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Diabetes</w:t>
            </w:r>
          </w:p>
          <w:p w14:paraId="351570E0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81FB6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0556E4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4E3577F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276B4" w14:paraId="1128361F" w14:textId="77777777" w:rsidTr="00E276B4">
        <w:trPr>
          <w:jc w:val="center"/>
        </w:trPr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01B0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Severe Headaches / Migraines</w:t>
            </w:r>
          </w:p>
          <w:p w14:paraId="24CC8313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23FA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CEA10E0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964029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276B4" w14:paraId="175A00BC" w14:textId="77777777" w:rsidTr="00E276B4">
        <w:trPr>
          <w:jc w:val="center"/>
        </w:trPr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F2D7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Allergies</w:t>
            </w:r>
          </w:p>
          <w:p w14:paraId="7561090E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4DF5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EAC6AD3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8AEAAF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276B4" w14:paraId="0E04652C" w14:textId="77777777" w:rsidTr="00E276B4">
        <w:trPr>
          <w:jc w:val="center"/>
        </w:trPr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F8DF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Asthma</w:t>
            </w:r>
          </w:p>
          <w:p w14:paraId="558A7547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FEC8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581E44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B8DE7D9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276B4" w14:paraId="4E48626E" w14:textId="77777777" w:rsidTr="00E276B4">
        <w:trPr>
          <w:jc w:val="center"/>
        </w:trPr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0DD8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Eating / Dietary Problems</w:t>
            </w:r>
          </w:p>
          <w:p w14:paraId="6BE1EE88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8DA28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260905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34F284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276B4" w14:paraId="423649CF" w14:textId="77777777" w:rsidTr="00E276B4">
        <w:trPr>
          <w:jc w:val="center"/>
        </w:trPr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03CE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Fits or Convulsions</w:t>
            </w:r>
          </w:p>
          <w:p w14:paraId="579FDA9D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9EA4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DCB8BE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FA82F96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276B4" w14:paraId="545172B0" w14:textId="77777777" w:rsidTr="00E276B4">
        <w:trPr>
          <w:jc w:val="center"/>
        </w:trPr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6C82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Hayfever</w:t>
            </w:r>
            <w:proofErr w:type="spellEnd"/>
          </w:p>
          <w:p w14:paraId="05E176B2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385F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E666B5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0FF1190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276B4" w14:paraId="3B79431B" w14:textId="77777777" w:rsidTr="00E276B4">
        <w:trPr>
          <w:jc w:val="center"/>
        </w:trPr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BEAD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Heart Condition</w:t>
            </w:r>
          </w:p>
          <w:p w14:paraId="3204D801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5A14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8FA88D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4209A7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276B4" w14:paraId="777C54C3" w14:textId="77777777" w:rsidTr="00E276B4">
        <w:trPr>
          <w:jc w:val="center"/>
        </w:trPr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2AF7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Nose Bleeding</w:t>
            </w:r>
          </w:p>
          <w:p w14:paraId="254D1C80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1B04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582AFD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761124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276B4" w14:paraId="41133256" w14:textId="77777777" w:rsidTr="00E276B4">
        <w:trPr>
          <w:jc w:val="center"/>
        </w:trPr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B000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Speech Difficulties</w:t>
            </w:r>
          </w:p>
          <w:p w14:paraId="0288F740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007B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5594B4D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AA8091" w14:textId="77777777" w:rsidR="00E276B4" w:rsidRDefault="00E276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87EEA3B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7EC9CDE" w14:textId="77777777" w:rsidR="00E276B4" w:rsidRDefault="00E276B4" w:rsidP="00E276B4">
      <w:pPr>
        <w:jc w:val="right"/>
        <w:rPr>
          <w:rFonts w:asciiTheme="minorHAnsi" w:hAnsiTheme="minorHAnsi" w:cstheme="minorHAnsi"/>
          <w:b/>
          <w:color w:val="FF0000"/>
          <w:sz w:val="32"/>
          <w:szCs w:val="22"/>
        </w:rPr>
      </w:pPr>
      <w:r>
        <w:rPr>
          <w:rFonts w:asciiTheme="minorHAnsi" w:hAnsiTheme="minorHAnsi" w:cstheme="minorHAnsi"/>
          <w:b/>
          <w:color w:val="FF0000"/>
          <w:sz w:val="32"/>
          <w:szCs w:val="22"/>
        </w:rPr>
        <w:t>Please turn over page</w:t>
      </w: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2B4ADCC6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Has your child ever had a serious allergic reaction to anything (e.g. Peanuts, nuts, bee/wasp stings etc.)?  If they require an </w:t>
      </w:r>
      <w:proofErr w:type="spellStart"/>
      <w:r>
        <w:rPr>
          <w:rFonts w:asciiTheme="minorHAnsi" w:hAnsiTheme="minorHAnsi" w:cstheme="minorHAnsi"/>
          <w:sz w:val="22"/>
          <w:szCs w:val="22"/>
        </w:rPr>
        <w:t>epipen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or anti-histamines, please also give details.</w:t>
      </w:r>
    </w:p>
    <w:p w14:paraId="72044F86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A6BBF58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……………………………………………………………………………………………………………………………………………………………………...</w:t>
      </w:r>
    </w:p>
    <w:p w14:paraId="02984998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74C0FA8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……………………………………………………………………………………………………………………………………………………………….………</w:t>
      </w:r>
    </w:p>
    <w:p w14:paraId="2C0165CB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CAAEB58" w14:textId="77777777" w:rsidR="00E276B4" w:rsidRDefault="00E276B4" w:rsidP="00E276B4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2"/>
          <w:szCs w:val="22"/>
        </w:rPr>
        <w:t xml:space="preserve">Has your child ever been hospitalised or have any continuous medical treatment / medication? If </w:t>
      </w:r>
      <w:proofErr w:type="gramStart"/>
      <w:r>
        <w:rPr>
          <w:rFonts w:asciiTheme="minorHAnsi" w:hAnsiTheme="minorHAnsi" w:cstheme="minorHAnsi"/>
          <w:sz w:val="22"/>
          <w:szCs w:val="22"/>
        </w:rPr>
        <w:t>so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please give details.</w:t>
      </w:r>
    </w:p>
    <w:p w14:paraId="54137D90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C4DB0D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……………………………………………………………………………………………………………………………………………………………………...</w:t>
      </w:r>
    </w:p>
    <w:p w14:paraId="3D143E1E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C9FC7CF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……………………………………………………………………………………………………………….………………………………………………………</w:t>
      </w:r>
    </w:p>
    <w:p w14:paraId="28C131E8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6A465BA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Is there any other medical condition that may affect school life?  If </w:t>
      </w:r>
      <w:proofErr w:type="gramStart"/>
      <w:r>
        <w:rPr>
          <w:rFonts w:asciiTheme="minorHAnsi" w:hAnsiTheme="minorHAnsi" w:cstheme="minorHAnsi"/>
          <w:sz w:val="22"/>
          <w:szCs w:val="22"/>
        </w:rPr>
        <w:t>so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please give details.</w:t>
      </w:r>
    </w:p>
    <w:p w14:paraId="3BDF5F3F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355C317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……………………………………………………………………………………………………………………………………………………………………...</w:t>
      </w:r>
    </w:p>
    <w:p w14:paraId="0C29FC9C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1CCA970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……………………………………………………………………………………………………………….………………………………………………………</w:t>
      </w:r>
    </w:p>
    <w:p w14:paraId="638D1370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62FA327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 do / do not give permission for a first aid trained member of staff to remove stings or splinters from my child.</w:t>
      </w:r>
    </w:p>
    <w:p w14:paraId="5C92E57C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7AA97B" w14:textId="77777777" w:rsidR="00E276B4" w:rsidRDefault="00E276B4" w:rsidP="00E276B4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color w:val="FF0000"/>
          <w:sz w:val="22"/>
          <w:szCs w:val="22"/>
        </w:rPr>
        <w:t>If your child requires medication to be administered at school please visit the School Office for additional forms, so we are prepared for the day your child starts school.</w:t>
      </w:r>
    </w:p>
    <w:p w14:paraId="1EC48896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4B89F1B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9BCCCFC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SIGNED</w:t>
      </w:r>
      <w:r>
        <w:rPr>
          <w:rFonts w:asciiTheme="minorHAnsi" w:hAnsiTheme="minorHAnsi" w:cstheme="minorHAnsi"/>
          <w:sz w:val="22"/>
          <w:szCs w:val="22"/>
        </w:rPr>
        <w:t xml:space="preserve"> ………………………………………………………………………………………………………  </w:t>
      </w:r>
      <w:r>
        <w:rPr>
          <w:rFonts w:asciiTheme="minorHAnsi" w:hAnsiTheme="minorHAnsi" w:cstheme="minorHAnsi"/>
          <w:b/>
          <w:sz w:val="22"/>
          <w:szCs w:val="22"/>
        </w:rPr>
        <w:t>DATE.</w:t>
      </w:r>
      <w:r>
        <w:rPr>
          <w:rFonts w:asciiTheme="minorHAnsi" w:hAnsiTheme="minorHAnsi" w:cstheme="minorHAnsi"/>
          <w:sz w:val="22"/>
          <w:szCs w:val="22"/>
        </w:rPr>
        <w:t>……….…………………………</w:t>
      </w:r>
      <w:proofErr w:type="gramStart"/>
      <w:r>
        <w:rPr>
          <w:rFonts w:asciiTheme="minorHAnsi" w:hAnsiTheme="minorHAnsi" w:cstheme="minorHAnsi"/>
          <w:sz w:val="22"/>
          <w:szCs w:val="22"/>
        </w:rPr>
        <w:t>…..</w:t>
      </w:r>
      <w:proofErr w:type="gramEnd"/>
    </w:p>
    <w:p w14:paraId="0B10DB42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0B8222F" w14:textId="77777777" w:rsidR="00E276B4" w:rsidRDefault="00E276B4" w:rsidP="00E276B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PARENTS NAME ………………………………………………………………</w:t>
      </w:r>
      <w:proofErr w:type="gramStart"/>
      <w:r>
        <w:rPr>
          <w:rFonts w:asciiTheme="minorHAnsi" w:hAnsiTheme="minorHAnsi" w:cstheme="minorHAnsi"/>
          <w:b/>
          <w:sz w:val="22"/>
          <w:szCs w:val="22"/>
        </w:rPr>
        <w:t>…..</w:t>
      </w:r>
      <w:proofErr w:type="gramEnd"/>
      <w:r>
        <w:rPr>
          <w:rFonts w:asciiTheme="minorHAnsi" w:hAnsiTheme="minorHAnsi" w:cstheme="minorHAnsi"/>
          <w:b/>
          <w:sz w:val="22"/>
          <w:szCs w:val="22"/>
        </w:rPr>
        <w:t>………………….</w:t>
      </w:r>
    </w:p>
    <w:p w14:paraId="5304292F" w14:textId="77777777" w:rsidR="004D3CFD" w:rsidRPr="00E94300" w:rsidRDefault="004D3CFD" w:rsidP="004D3CFD">
      <w:pPr>
        <w:ind w:left="-142" w:right="-143"/>
        <w:rPr>
          <w:rFonts w:ascii="Calibri" w:hAnsi="Calibri" w:cs="Calibri"/>
        </w:rPr>
      </w:pPr>
    </w:p>
    <w:p w14:paraId="61ACCE2F" w14:textId="77777777" w:rsidR="006003C8" w:rsidRPr="00E94300" w:rsidRDefault="006003C8" w:rsidP="00E94300">
      <w:pPr>
        <w:ind w:left="-142" w:right="-143"/>
        <w:rPr>
          <w:rFonts w:ascii="Calibri" w:hAnsi="Calibri" w:cs="Calibri"/>
        </w:rPr>
      </w:pPr>
    </w:p>
    <w:p w14:paraId="3D6EC04F" w14:textId="77777777" w:rsidR="00E94300" w:rsidRPr="00E94300" w:rsidRDefault="00E94300" w:rsidP="00E94300">
      <w:pPr>
        <w:ind w:left="-142" w:right="-143"/>
        <w:rPr>
          <w:rFonts w:ascii="Calibri" w:hAnsi="Calibri" w:cs="Calibri"/>
        </w:rPr>
      </w:pPr>
    </w:p>
    <w:p w14:paraId="5CD46B5E" w14:textId="77777777" w:rsidR="00E94300" w:rsidRPr="00E94300" w:rsidRDefault="00E94300" w:rsidP="00E94300">
      <w:pPr>
        <w:ind w:left="-142" w:right="-143"/>
        <w:rPr>
          <w:rFonts w:ascii="Calibri" w:hAnsi="Calibri" w:cs="Calibri"/>
        </w:rPr>
      </w:pPr>
    </w:p>
    <w:sectPr w:rsidR="00E94300" w:rsidRPr="00E94300" w:rsidSect="006003C8">
      <w:headerReference w:type="first" r:id="rId7"/>
      <w:footerReference w:type="first" r:id="rId8"/>
      <w:pgSz w:w="11906" w:h="16838" w:code="9"/>
      <w:pgMar w:top="1962" w:right="1134" w:bottom="312" w:left="1134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C542A" w14:textId="77777777" w:rsidR="00FD5ABE" w:rsidRDefault="00FD5ABE">
      <w:r>
        <w:separator/>
      </w:r>
    </w:p>
  </w:endnote>
  <w:endnote w:type="continuationSeparator" w:id="0">
    <w:p w14:paraId="1B711D21" w14:textId="77777777" w:rsidR="00FD5ABE" w:rsidRDefault="00FD5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3" w:type="dxa"/>
      <w:tblInd w:w="-176" w:type="dxa"/>
      <w:tblLayout w:type="fixed"/>
      <w:tblLook w:val="01E0" w:firstRow="1" w:lastRow="1" w:firstColumn="1" w:lastColumn="1" w:noHBand="0" w:noVBand="0"/>
    </w:tblPr>
    <w:tblGrid>
      <w:gridCol w:w="10773"/>
    </w:tblGrid>
    <w:tr w:rsidR="00DC717E" w14:paraId="376EEC36" w14:textId="77777777" w:rsidTr="00095927">
      <w:tc>
        <w:tcPr>
          <w:tcW w:w="10773" w:type="dxa"/>
          <w:shd w:val="clear" w:color="auto" w:fill="auto"/>
        </w:tcPr>
        <w:p w14:paraId="42418FBE" w14:textId="77777777" w:rsidR="00DC717E" w:rsidRPr="00C74A84" w:rsidRDefault="00DC717E" w:rsidP="00C6295C">
          <w:pPr>
            <w:jc w:val="center"/>
            <w:rPr>
              <w:rFonts w:asciiTheme="minorHAnsi" w:hAnsiTheme="minorHAnsi" w:cstheme="minorHAnsi"/>
              <w:b/>
              <w:sz w:val="28"/>
              <w:szCs w:val="28"/>
            </w:rPr>
          </w:pPr>
          <w:proofErr w:type="spellStart"/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>Broadmeads</w:t>
          </w:r>
          <w:proofErr w:type="spellEnd"/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,  Ware,  Hertfordshire </w:t>
          </w:r>
          <w:r w:rsidR="00F61CF3">
            <w:rPr>
              <w:rFonts w:asciiTheme="minorHAnsi" w:hAnsiTheme="minorHAnsi" w:cstheme="minorHAnsi"/>
              <w:b/>
              <w:sz w:val="28"/>
              <w:szCs w:val="28"/>
            </w:rPr>
            <w:t xml:space="preserve"> </w:t>
          </w:r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>SG12 9HY</w:t>
          </w:r>
        </w:p>
        <w:p w14:paraId="68343F57" w14:textId="77777777" w:rsidR="00DC717E" w:rsidRDefault="00331034" w:rsidP="00095927">
          <w:pPr>
            <w:ind w:right="601"/>
            <w:jc w:val="center"/>
          </w:pP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520000" behindDoc="0" locked="0" layoutInCell="1" allowOverlap="1" wp14:anchorId="3E3820B1" wp14:editId="0A4AEFBC">
                    <wp:simplePos x="0" y="0"/>
                    <wp:positionH relativeFrom="column">
                      <wp:posOffset>2915920</wp:posOffset>
                    </wp:positionH>
                    <wp:positionV relativeFrom="paragraph">
                      <wp:posOffset>312420</wp:posOffset>
                    </wp:positionV>
                    <wp:extent cx="1085850" cy="781050"/>
                    <wp:effectExtent l="0" t="0" r="0" b="0"/>
                    <wp:wrapSquare wrapText="bothSides"/>
                    <wp:docPr id="23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5850" cy="781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2F06A" w14:textId="77777777" w:rsidR="002562CC" w:rsidRDefault="002562CC" w:rsidP="002562C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5C704C0" wp14:editId="3F0DF7B7">
                                      <wp:extent cx="933450" cy="885825"/>
                                      <wp:effectExtent l="0" t="0" r="0" b="9525"/>
                                      <wp:docPr id="235" name="Picture 2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35" name="PLQM Logo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33450" cy="885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E3820B1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0;text-align:left;margin-left:229.6pt;margin-top:24.6pt;width:85.5pt;height:61.5pt;z-index: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" stroked="f">
                    <v:textbox>
                      <w:txbxContent>
                        <w:p w14:paraId="4692F06A" w14:textId="77777777" w:rsidR="002562CC" w:rsidRDefault="002562CC" w:rsidP="002562C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C704C0" wp14:editId="3F0DF7B7">
                                <wp:extent cx="933450" cy="885825"/>
                                <wp:effectExtent l="0" t="0" r="0" b="9525"/>
                                <wp:docPr id="235" name="Picture 2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5" name="PLQM 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50" cy="885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763712" behindDoc="0" locked="0" layoutInCell="1" allowOverlap="1" wp14:anchorId="77DBB312" wp14:editId="4271A716">
                    <wp:simplePos x="0" y="0"/>
                    <wp:positionH relativeFrom="column">
                      <wp:posOffset>3856990</wp:posOffset>
                    </wp:positionH>
                    <wp:positionV relativeFrom="paragraph">
                      <wp:posOffset>347345</wp:posOffset>
                    </wp:positionV>
                    <wp:extent cx="857250" cy="809625"/>
                    <wp:effectExtent l="0" t="0" r="0" b="9525"/>
                    <wp:wrapSquare wrapText="bothSides"/>
                    <wp:docPr id="1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09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AD5C3F" w14:textId="77777777" w:rsidR="00D84274" w:rsidRDefault="009718C3" w:rsidP="00D8427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5E509A4" wp14:editId="0EAF8A1C">
                                      <wp:extent cx="665480" cy="665480"/>
                                      <wp:effectExtent l="0" t="0" r="1270" b="1270"/>
                                      <wp:docPr id="3" name="Picture 3" descr="N:\School_Games_badge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N:\School_Games_badge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65480" cy="6654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7DBB312" id="_x0000_s1030" type="#_x0000_t202" style="position:absolute;left:0;text-align:left;margin-left:303.7pt;margin-top:27.35pt;width:67.5pt;height:63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" stroked="f">
                    <v:textbox>
                      <w:txbxContent>
                        <w:p w14:paraId="2DAD5C3F" w14:textId="77777777" w:rsidR="00D84274" w:rsidRDefault="009718C3" w:rsidP="00D8427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E509A4" wp14:editId="0EAF8A1C">
                                <wp:extent cx="665480" cy="665480"/>
                                <wp:effectExtent l="0" t="0" r="1270" b="1270"/>
                                <wp:docPr id="3" name="Picture 3" descr="N:\School_Games_badg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N:\School_Games_badg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5480" cy="665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814912" behindDoc="0" locked="0" layoutInCell="1" allowOverlap="1" wp14:anchorId="1D23C00D" wp14:editId="7F8B6A04">
                    <wp:simplePos x="0" y="0"/>
                    <wp:positionH relativeFrom="column">
                      <wp:posOffset>4620895</wp:posOffset>
                    </wp:positionH>
                    <wp:positionV relativeFrom="paragraph">
                      <wp:posOffset>330200</wp:posOffset>
                    </wp:positionV>
                    <wp:extent cx="857250" cy="876300"/>
                    <wp:effectExtent l="0" t="0" r="0" b="0"/>
                    <wp:wrapSquare wrapText="bothSides"/>
                    <wp:docPr id="19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76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A62D81" w14:textId="77777777" w:rsidR="007F79A9" w:rsidRDefault="007F79A9" w:rsidP="007F79A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520A1E" wp14:editId="095B18B6">
                                      <wp:extent cx="665480" cy="718820"/>
                                      <wp:effectExtent l="0" t="0" r="1270" b="5080"/>
                                      <wp:docPr id="229" name="Picture 2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98" name="Bronze-logo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65480" cy="7188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23C00D" id="_x0000_s1031" type="#_x0000_t202" style="position:absolute;left:0;text-align:left;margin-left:363.85pt;margin-top:26pt;width:67.5pt;height:69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" stroked="f">
                    <v:textbox>
                      <w:txbxContent>
                        <w:p w14:paraId="3CA62D81" w14:textId="77777777" w:rsidR="007F79A9" w:rsidRDefault="007F79A9" w:rsidP="007F79A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520A1E" wp14:editId="095B18B6">
                                <wp:extent cx="665480" cy="718820"/>
                                <wp:effectExtent l="0" t="0" r="1270" b="5080"/>
                                <wp:docPr id="229" name="Picture 2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8" name="Bronze-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5480" cy="718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64091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711488" behindDoc="0" locked="0" layoutInCell="1" allowOverlap="1" wp14:anchorId="226F1D9B" wp14:editId="1BCF8A6B">
                    <wp:simplePos x="0" y="0"/>
                    <wp:positionH relativeFrom="column">
                      <wp:posOffset>5287645</wp:posOffset>
                    </wp:positionH>
                    <wp:positionV relativeFrom="paragraph">
                      <wp:posOffset>274955</wp:posOffset>
                    </wp:positionV>
                    <wp:extent cx="857250" cy="723900"/>
                    <wp:effectExtent l="0" t="0" r="0" b="0"/>
                    <wp:wrapSquare wrapText="bothSides"/>
                    <wp:docPr id="1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723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6CDCA" w14:textId="77777777" w:rsidR="00D84274" w:rsidRDefault="00D84274" w:rsidP="00D84274">
                                <w:r>
                                  <w:object w:dxaOrig="5637" w:dyaOrig="5640" w14:anchorId="06CFC2AE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69.05pt;height:68.25pt">
                                      <v:imagedata r:id="rId4" o:title=""/>
                                    </v:shape>
                                    <o:OLEObject Type="Embed" ProgID="Acrobat.Document.DC" ShapeID="_x0000_i1026" DrawAspect="Content" ObjectID="_1741079586" r:id="rId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26F1D9B" id="_x0000_s1032" type="#_x0000_t202" style="position:absolute;left:0;text-align:left;margin-left:416.35pt;margin-top:21.65pt;width:67.5pt;height:57pt;z-index:2517114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" stroked="f">
                    <v:textbox>
                      <w:txbxContent>
                        <w:p w14:paraId="1E16CDCA" w14:textId="77777777" w:rsidR="00D84274" w:rsidRDefault="00D84274" w:rsidP="00D84274">
                          <w:r>
                            <w:object w:dxaOrig="5637" w:dyaOrig="5640" w14:anchorId="06CFC2AE">
                              <v:shape id="_x0000_i1026" type="#_x0000_t75" style="width:69.05pt;height:68.25pt">
                                <v:imagedata r:id="rId4" o:title=""/>
                              </v:shape>
                              <o:OLEObject Type="Embed" ProgID="Acrobat.Document.DC" ShapeID="_x0000_i1026" DrawAspect="Content" ObjectID="_1741079586" r:id="rId6"/>
                            </w:objec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626496" behindDoc="0" locked="0" layoutInCell="1" allowOverlap="1" wp14:anchorId="03FDECD0" wp14:editId="3F72950B">
                    <wp:simplePos x="0" y="0"/>
                    <wp:positionH relativeFrom="column">
                      <wp:posOffset>1191895</wp:posOffset>
                    </wp:positionH>
                    <wp:positionV relativeFrom="paragraph">
                      <wp:posOffset>313690</wp:posOffset>
                    </wp:positionV>
                    <wp:extent cx="962025" cy="838200"/>
                    <wp:effectExtent l="0" t="0" r="9525" b="0"/>
                    <wp:wrapSquare wrapText="bothSides"/>
                    <wp:docPr id="1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62025" cy="838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808F18" w14:textId="77777777" w:rsidR="00C74A84" w:rsidRDefault="003C628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B6C4867" wp14:editId="3422844A">
                                      <wp:extent cx="771525" cy="781050"/>
                                      <wp:effectExtent l="0" t="0" r="9525" b="0"/>
                                      <wp:docPr id="5" name="Picture 4" descr="EYQS Gold 20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EYQS Gold 20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1525" cy="781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3FDECD0" id="_x0000_s1033" type="#_x0000_t202" style="position:absolute;left:0;text-align:left;margin-left:93.85pt;margin-top:24.7pt;width:75.75pt;height:66pt;z-index:25162649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" stroked="f">
                    <v:textbox style="mso-fit-shape-to-text:t">
                      <w:txbxContent>
                        <w:p w14:paraId="43808F18" w14:textId="77777777" w:rsidR="00C74A84" w:rsidRDefault="003C628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6C4867" wp14:editId="3422844A">
                                <wp:extent cx="771525" cy="781050"/>
                                <wp:effectExtent l="0" t="0" r="9525" b="0"/>
                                <wp:docPr id="5" name="Picture 4" descr="EYQS Gold 20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EYQS Gold 20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1525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679744" behindDoc="0" locked="0" layoutInCell="1" allowOverlap="1" wp14:anchorId="29CCAAA7" wp14:editId="2BBB9279">
                    <wp:simplePos x="0" y="0"/>
                    <wp:positionH relativeFrom="column">
                      <wp:posOffset>2153920</wp:posOffset>
                    </wp:positionH>
                    <wp:positionV relativeFrom="paragraph">
                      <wp:posOffset>332740</wp:posOffset>
                    </wp:positionV>
                    <wp:extent cx="857250" cy="809625"/>
                    <wp:effectExtent l="0" t="0" r="0" b="9525"/>
                    <wp:wrapSquare wrapText="bothSides"/>
                    <wp:docPr id="1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09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2680A7" w14:textId="77777777" w:rsidR="00C74A84" w:rsidRDefault="00C74A8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B39E1E0" wp14:editId="669B23CB">
                                      <wp:extent cx="665480" cy="694055"/>
                                      <wp:effectExtent l="0" t="0" r="1270" b="0"/>
                                      <wp:docPr id="231" name="Picture 2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" name="Eco-Schools Logo.jpg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65480" cy="6940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9CCAAA7" id="_x0000_s1034" type="#_x0000_t202" style="position:absolute;left:0;text-align:left;margin-left:169.6pt;margin-top:26.2pt;width:67.5pt;height:6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" stroked="f">
                    <v:textbox>
                      <w:txbxContent>
                        <w:p w14:paraId="7A2680A7" w14:textId="77777777" w:rsidR="00C74A84" w:rsidRDefault="00C74A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B39E1E0" wp14:editId="669B23CB">
                                <wp:extent cx="665480" cy="694055"/>
                                <wp:effectExtent l="0" t="0" r="1270" b="0"/>
                                <wp:docPr id="231" name="Picture 2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Eco-Schools Logo.jpg"/>
                                        <pic:cNvPicPr/>
                                      </pic:nvPicPr>
                                      <pic:blipFill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5480" cy="6940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573248" behindDoc="0" locked="0" layoutInCell="1" allowOverlap="1" wp14:anchorId="55EF0293" wp14:editId="4D429A57">
                    <wp:simplePos x="0" y="0"/>
                    <wp:positionH relativeFrom="column">
                      <wp:posOffset>-78105</wp:posOffset>
                    </wp:positionH>
                    <wp:positionV relativeFrom="paragraph">
                      <wp:posOffset>365760</wp:posOffset>
                    </wp:positionV>
                    <wp:extent cx="1362075" cy="1404620"/>
                    <wp:effectExtent l="0" t="0" r="9525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31652" w14:textId="77777777" w:rsidR="00C74A84" w:rsidRDefault="00C74A8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8B8FF48" wp14:editId="1C265383">
                                      <wp:extent cx="1152525" cy="680720"/>
                                      <wp:effectExtent l="0" t="0" r="9525" b="5080"/>
                                      <wp:docPr id="232" name="Picture 232" descr="Healthy School Logo - School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ealthy School Logo - School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52525" cy="6807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55EF0293" id="_x0000_s1035" type="#_x0000_t202" style="position:absolute;left:0;text-align:left;margin-left:-6.15pt;margin-top:28.8pt;width:107.25pt;height:110.6pt;z-index:251573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" stroked="f">
                    <v:textbox style="mso-fit-shape-to-text:t">
                      <w:txbxContent>
                        <w:p w14:paraId="73631652" w14:textId="77777777" w:rsidR="00C74A84" w:rsidRDefault="00C74A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B8FF48" wp14:editId="1C265383">
                                <wp:extent cx="1152525" cy="680720"/>
                                <wp:effectExtent l="0" t="0" r="9525" b="5080"/>
                                <wp:docPr id="232" name="Picture 232" descr="Healthy School Logo - School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ealthy School Logo - School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680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Tel: 01920 461678 </w:t>
          </w:r>
          <w:r w:rsidR="00095927">
            <w:rPr>
              <w:rFonts w:asciiTheme="minorHAnsi" w:hAnsiTheme="minorHAnsi" w:cstheme="minorHAnsi"/>
              <w:b/>
              <w:sz w:val="28"/>
              <w:szCs w:val="28"/>
            </w:rPr>
            <w:t>/</w: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 Email: admin@sacredheart312.</w:t>
          </w:r>
          <w:r w:rsidR="00D84274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w:t xml:space="preserve"> </w: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>herts.sch.uk</w:t>
          </w:r>
        </w:p>
      </w:tc>
    </w:tr>
  </w:tbl>
  <w:p w14:paraId="356893E8" w14:textId="77777777" w:rsidR="00DC717E" w:rsidRDefault="00DC717E" w:rsidP="000959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7D8BA" w14:textId="77777777" w:rsidR="00FD5ABE" w:rsidRDefault="00FD5ABE">
      <w:r>
        <w:separator/>
      </w:r>
    </w:p>
  </w:footnote>
  <w:footnote w:type="continuationSeparator" w:id="0">
    <w:p w14:paraId="746BA04D" w14:textId="77777777" w:rsidR="00FD5ABE" w:rsidRDefault="00FD5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3588" w14:textId="77777777" w:rsidR="00581CC1" w:rsidRDefault="00D4012F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  <w:r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78431BE" wp14:editId="65751D63">
              <wp:simplePos x="0" y="0"/>
              <wp:positionH relativeFrom="column">
                <wp:posOffset>-139065</wp:posOffset>
              </wp:positionH>
              <wp:positionV relativeFrom="paragraph">
                <wp:posOffset>207010</wp:posOffset>
              </wp:positionV>
              <wp:extent cx="1123950" cy="9144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27ECC0" w14:textId="77777777" w:rsidR="00DC717E" w:rsidRDefault="00BE7363" w:rsidP="0003009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B96043" wp14:editId="22AEB80B">
                                <wp:extent cx="580174" cy="720000"/>
                                <wp:effectExtent l="0" t="0" r="0" b="4445"/>
                                <wp:docPr id="10" name="Picture 1" descr="Sacred Hea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acred Hea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0174" cy="7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8431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0.95pt;margin-top:16.3pt;width:88.5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" stroked="f">
              <v:textbox>
                <w:txbxContent>
                  <w:p w14:paraId="0F27ECC0" w14:textId="77777777" w:rsidR="00DC717E" w:rsidRDefault="00BE7363" w:rsidP="00030093">
                    <w:r>
                      <w:rPr>
                        <w:noProof/>
                      </w:rPr>
                      <w:drawing>
                        <wp:inline distT="0" distB="0" distL="0" distR="0" wp14:anchorId="40B96043" wp14:editId="22AEB80B">
                          <wp:extent cx="580174" cy="720000"/>
                          <wp:effectExtent l="0" t="0" r="0" b="4445"/>
                          <wp:docPr id="10" name="Picture 1" descr="Sacred Hea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acred Hea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0174" cy="7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58F55739" wp14:editId="57201400">
              <wp:simplePos x="0" y="0"/>
              <wp:positionH relativeFrom="column">
                <wp:posOffset>5471160</wp:posOffset>
              </wp:positionH>
              <wp:positionV relativeFrom="paragraph">
                <wp:posOffset>207010</wp:posOffset>
              </wp:positionV>
              <wp:extent cx="1123950" cy="9144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8F161" w14:textId="77777777" w:rsidR="00581CC1" w:rsidRDefault="00581CC1" w:rsidP="00581CC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D73F56" wp14:editId="13A588B5">
                                <wp:extent cx="580174" cy="720000"/>
                                <wp:effectExtent l="0" t="0" r="0" b="4445"/>
                                <wp:docPr id="8" name="Picture 1" descr="Sacred Hea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acred Hea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0174" cy="7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F55739" id="Text Box 7" o:spid="_x0000_s1027" type="#_x0000_t202" style="position:absolute;left:0;text-align:left;margin-left:430.8pt;margin-top:16.3pt;width:88.5pt;height:1in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" stroked="f">
              <v:textbox>
                <w:txbxContent>
                  <w:p w14:paraId="1648F161" w14:textId="77777777" w:rsidR="00581CC1" w:rsidRDefault="00581CC1" w:rsidP="00581CC1">
                    <w:r>
                      <w:rPr>
                        <w:noProof/>
                      </w:rPr>
                      <w:drawing>
                        <wp:inline distT="0" distB="0" distL="0" distR="0" wp14:anchorId="23D73F56" wp14:editId="13A588B5">
                          <wp:extent cx="580174" cy="720000"/>
                          <wp:effectExtent l="0" t="0" r="0" b="4445"/>
                          <wp:docPr id="8" name="Picture 1" descr="Sacred Hea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acred Hea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0174" cy="7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54DE5"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943" behindDoc="0" locked="0" layoutInCell="1" allowOverlap="1" wp14:anchorId="04AC2C3B" wp14:editId="5C2979F2">
              <wp:simplePos x="0" y="0"/>
              <wp:positionH relativeFrom="column">
                <wp:posOffset>1775460</wp:posOffset>
              </wp:positionH>
              <wp:positionV relativeFrom="paragraph">
                <wp:posOffset>-174624</wp:posOffset>
              </wp:positionV>
              <wp:extent cx="2695575" cy="666750"/>
              <wp:effectExtent l="0" t="0" r="952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01287" w14:textId="77777777" w:rsidR="00DC717E" w:rsidRDefault="005058B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7A3FA6" wp14:editId="7CE8B079">
                                <wp:extent cx="2257425" cy="561340"/>
                                <wp:effectExtent l="0" t="0" r="952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MAT Logo with Name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90076" cy="5694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AC2C3B" id="_x0000_s1028" type="#_x0000_t202" style="position:absolute;left:0;text-align:left;margin-left:139.8pt;margin-top:-13.75pt;width:212.25pt;height:52.5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" stroked="f">
              <v:textbox>
                <w:txbxContent>
                  <w:p w14:paraId="2B601287" w14:textId="77777777" w:rsidR="00DC717E" w:rsidRDefault="005058BE">
                    <w:r>
                      <w:rPr>
                        <w:noProof/>
                      </w:rPr>
                      <w:drawing>
                        <wp:inline distT="0" distB="0" distL="0" distR="0" wp14:anchorId="507A3FA6" wp14:editId="7CE8B079">
                          <wp:extent cx="2257425" cy="561340"/>
                          <wp:effectExtent l="0" t="0" r="952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MAT Logo with Name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90076" cy="5694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12C7713" w14:textId="77777777" w:rsidR="00581CC1" w:rsidRDefault="00581CC1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</w:p>
  <w:p w14:paraId="61E0F77B" w14:textId="77777777" w:rsidR="00DC717E" w:rsidRDefault="00DC717E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  <w:r w:rsidRPr="00C74A84">
      <w:rPr>
        <w:rFonts w:asciiTheme="minorHAnsi" w:hAnsiTheme="minorHAnsi" w:cstheme="minorHAnsi"/>
        <w:b/>
        <w:sz w:val="36"/>
        <w:szCs w:val="36"/>
      </w:rPr>
      <w:t xml:space="preserve">Sacred Heart Catholic </w:t>
    </w:r>
    <w:r w:rsidR="001567B9">
      <w:rPr>
        <w:rFonts w:asciiTheme="minorHAnsi" w:hAnsiTheme="minorHAnsi" w:cstheme="minorHAnsi"/>
        <w:b/>
        <w:sz w:val="36"/>
        <w:szCs w:val="36"/>
      </w:rPr>
      <w:t>Primary School</w:t>
    </w:r>
    <w:r w:rsidR="00625DE7">
      <w:rPr>
        <w:rFonts w:asciiTheme="minorHAnsi" w:hAnsiTheme="minorHAnsi" w:cstheme="minorHAnsi"/>
        <w:b/>
        <w:sz w:val="36"/>
        <w:szCs w:val="36"/>
      </w:rPr>
      <w:t xml:space="preserve"> </w:t>
    </w:r>
  </w:p>
  <w:p w14:paraId="0E8312E3" w14:textId="77777777" w:rsidR="00DC717E" w:rsidRDefault="00DC717E" w:rsidP="00DC519C">
    <w:pPr>
      <w:jc w:val="center"/>
      <w:rPr>
        <w:rFonts w:asciiTheme="minorHAnsi" w:hAnsiTheme="minorHAnsi" w:cstheme="minorHAnsi"/>
        <w:b/>
        <w:sz w:val="28"/>
        <w:szCs w:val="28"/>
      </w:rPr>
    </w:pPr>
    <w:r w:rsidRPr="00C74A84">
      <w:rPr>
        <w:rFonts w:asciiTheme="minorHAnsi" w:hAnsiTheme="minorHAnsi" w:cstheme="minorHAnsi"/>
        <w:b/>
        <w:sz w:val="28"/>
        <w:szCs w:val="28"/>
      </w:rPr>
      <w:t xml:space="preserve">Headteacher: Mrs M </w:t>
    </w:r>
    <w:proofErr w:type="spellStart"/>
    <w:r w:rsidRPr="00C74A84">
      <w:rPr>
        <w:rFonts w:asciiTheme="minorHAnsi" w:hAnsiTheme="minorHAnsi" w:cstheme="minorHAnsi"/>
        <w:b/>
        <w:sz w:val="28"/>
        <w:szCs w:val="28"/>
      </w:rPr>
      <w:t>Fusi</w:t>
    </w:r>
    <w:proofErr w:type="spellEnd"/>
  </w:p>
  <w:p w14:paraId="557842D7" w14:textId="77777777" w:rsidR="00DC717E" w:rsidRPr="00C74A84" w:rsidRDefault="00DC717E" w:rsidP="00DC519C">
    <w:pPr>
      <w:jc w:val="center"/>
      <w:rPr>
        <w:rFonts w:asciiTheme="minorHAnsi" w:hAnsiTheme="minorHAnsi" w:cstheme="minorHAnsi"/>
        <w:b/>
        <w:i/>
      </w:rPr>
    </w:pPr>
    <w:r w:rsidRPr="00C74A84">
      <w:rPr>
        <w:rFonts w:asciiTheme="minorHAnsi" w:hAnsiTheme="minorHAnsi" w:cstheme="minorHAnsi"/>
        <w:b/>
        <w:i/>
      </w:rPr>
      <w:t>“Live, love and learn joyfully in the family of Christ”</w:t>
    </w:r>
  </w:p>
  <w:p w14:paraId="01A90AAD" w14:textId="77777777" w:rsidR="00DC717E" w:rsidRPr="00922F6E" w:rsidRDefault="00DC717E" w:rsidP="00DC519C">
    <w:pPr>
      <w:rPr>
        <w:rFonts w:ascii="Rockwell" w:hAnsi="Rockwel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50C9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CE39E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004284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16F5B0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E0B149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E9124C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3E803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CF954B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98543A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E415A2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39821154">
    <w:abstractNumId w:val="0"/>
  </w:num>
  <w:num w:numId="2" w16cid:durableId="6567080">
    <w:abstractNumId w:val="1"/>
  </w:num>
  <w:num w:numId="3" w16cid:durableId="896279361">
    <w:abstractNumId w:val="8"/>
  </w:num>
  <w:num w:numId="4" w16cid:durableId="711538830">
    <w:abstractNumId w:val="3"/>
  </w:num>
  <w:num w:numId="5" w16cid:durableId="1153060769">
    <w:abstractNumId w:val="6"/>
  </w:num>
  <w:num w:numId="6" w16cid:durableId="1225917730">
    <w:abstractNumId w:val="4"/>
  </w:num>
  <w:num w:numId="7" w16cid:durableId="1636374202">
    <w:abstractNumId w:val="9"/>
  </w:num>
  <w:num w:numId="8" w16cid:durableId="640693739">
    <w:abstractNumId w:val="2"/>
  </w:num>
  <w:num w:numId="9" w16cid:durableId="950211589">
    <w:abstractNumId w:val="5"/>
  </w:num>
  <w:num w:numId="10" w16cid:durableId="7183637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F8A"/>
    <w:rsid w:val="000052EC"/>
    <w:rsid w:val="00005D3E"/>
    <w:rsid w:val="00022FBE"/>
    <w:rsid w:val="00030093"/>
    <w:rsid w:val="0005343D"/>
    <w:rsid w:val="00057663"/>
    <w:rsid w:val="00077C17"/>
    <w:rsid w:val="00095927"/>
    <w:rsid w:val="000A2F2A"/>
    <w:rsid w:val="000C39F3"/>
    <w:rsid w:val="00123AD1"/>
    <w:rsid w:val="001567B9"/>
    <w:rsid w:val="001734FB"/>
    <w:rsid w:val="0017615B"/>
    <w:rsid w:val="00191DFD"/>
    <w:rsid w:val="001921A0"/>
    <w:rsid w:val="00197C9C"/>
    <w:rsid w:val="001C21DD"/>
    <w:rsid w:val="001F75F0"/>
    <w:rsid w:val="00245CF4"/>
    <w:rsid w:val="002562CC"/>
    <w:rsid w:val="002674E7"/>
    <w:rsid w:val="00274736"/>
    <w:rsid w:val="00281D51"/>
    <w:rsid w:val="0029761E"/>
    <w:rsid w:val="002A0455"/>
    <w:rsid w:val="002B1957"/>
    <w:rsid w:val="002D4EBE"/>
    <w:rsid w:val="002E7897"/>
    <w:rsid w:val="00322FCA"/>
    <w:rsid w:val="00331034"/>
    <w:rsid w:val="00384E93"/>
    <w:rsid w:val="003B5214"/>
    <w:rsid w:val="003C6280"/>
    <w:rsid w:val="003F2574"/>
    <w:rsid w:val="0040328A"/>
    <w:rsid w:val="004454FF"/>
    <w:rsid w:val="00453050"/>
    <w:rsid w:val="0047411A"/>
    <w:rsid w:val="004A31A6"/>
    <w:rsid w:val="004B3B39"/>
    <w:rsid w:val="004D3CFD"/>
    <w:rsid w:val="005058BE"/>
    <w:rsid w:val="005064A9"/>
    <w:rsid w:val="00530ABF"/>
    <w:rsid w:val="00531332"/>
    <w:rsid w:val="005611F4"/>
    <w:rsid w:val="00580F32"/>
    <w:rsid w:val="00581CC1"/>
    <w:rsid w:val="005C62D6"/>
    <w:rsid w:val="005D156E"/>
    <w:rsid w:val="005D66A0"/>
    <w:rsid w:val="006003C8"/>
    <w:rsid w:val="006151C3"/>
    <w:rsid w:val="00617998"/>
    <w:rsid w:val="00625DE7"/>
    <w:rsid w:val="00650677"/>
    <w:rsid w:val="006674DD"/>
    <w:rsid w:val="006A4790"/>
    <w:rsid w:val="006A71F7"/>
    <w:rsid w:val="006F573F"/>
    <w:rsid w:val="00754DE5"/>
    <w:rsid w:val="00797194"/>
    <w:rsid w:val="007B32D2"/>
    <w:rsid w:val="007B49D8"/>
    <w:rsid w:val="007C0CAD"/>
    <w:rsid w:val="007C3CAD"/>
    <w:rsid w:val="007F79A9"/>
    <w:rsid w:val="00840CB2"/>
    <w:rsid w:val="008821FA"/>
    <w:rsid w:val="008A7640"/>
    <w:rsid w:val="008D780B"/>
    <w:rsid w:val="00911EC2"/>
    <w:rsid w:val="00951A78"/>
    <w:rsid w:val="00955414"/>
    <w:rsid w:val="009718C3"/>
    <w:rsid w:val="00985247"/>
    <w:rsid w:val="00990589"/>
    <w:rsid w:val="009968A5"/>
    <w:rsid w:val="009C0D17"/>
    <w:rsid w:val="009D12F5"/>
    <w:rsid w:val="009F11CB"/>
    <w:rsid w:val="00A23A86"/>
    <w:rsid w:val="00A42F60"/>
    <w:rsid w:val="00A44D36"/>
    <w:rsid w:val="00A50AEF"/>
    <w:rsid w:val="00A5199D"/>
    <w:rsid w:val="00A536E8"/>
    <w:rsid w:val="00A72AC8"/>
    <w:rsid w:val="00B555DE"/>
    <w:rsid w:val="00B874C0"/>
    <w:rsid w:val="00B939A4"/>
    <w:rsid w:val="00B96A76"/>
    <w:rsid w:val="00BE7363"/>
    <w:rsid w:val="00C25B4C"/>
    <w:rsid w:val="00C41949"/>
    <w:rsid w:val="00C51EC9"/>
    <w:rsid w:val="00C6295C"/>
    <w:rsid w:val="00C72F9C"/>
    <w:rsid w:val="00C74A84"/>
    <w:rsid w:val="00C84C1B"/>
    <w:rsid w:val="00CB60C9"/>
    <w:rsid w:val="00CD5BFA"/>
    <w:rsid w:val="00CE4FFB"/>
    <w:rsid w:val="00CF583A"/>
    <w:rsid w:val="00D23795"/>
    <w:rsid w:val="00D4012F"/>
    <w:rsid w:val="00D45C55"/>
    <w:rsid w:val="00D64091"/>
    <w:rsid w:val="00D84274"/>
    <w:rsid w:val="00DA04B3"/>
    <w:rsid w:val="00DC519C"/>
    <w:rsid w:val="00DC717E"/>
    <w:rsid w:val="00DD1D13"/>
    <w:rsid w:val="00DF7435"/>
    <w:rsid w:val="00E276B4"/>
    <w:rsid w:val="00E40B77"/>
    <w:rsid w:val="00E5321F"/>
    <w:rsid w:val="00E60C7A"/>
    <w:rsid w:val="00E94300"/>
    <w:rsid w:val="00EE2232"/>
    <w:rsid w:val="00F005C0"/>
    <w:rsid w:val="00F41E92"/>
    <w:rsid w:val="00F432F7"/>
    <w:rsid w:val="00F61CF3"/>
    <w:rsid w:val="00F76F8A"/>
    <w:rsid w:val="00F86CE4"/>
    <w:rsid w:val="00FA47BB"/>
    <w:rsid w:val="00FA5B61"/>
    <w:rsid w:val="00FD51F2"/>
    <w:rsid w:val="00FD5ABE"/>
    <w:rsid w:val="00FF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."/>
  <w:listSeparator w:val=","/>
  <w14:docId w14:val="157CA1D5"/>
  <w15:docId w15:val="{C3FB3956-53DA-4014-BDA6-27F704D7E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2"/>
      <w:lang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Pr>
      <w:rFonts w:ascii="Arial" w:hAnsi="Arial" w:cs="Arial"/>
      <w:sz w:val="22"/>
      <w:lang w:eastAsia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unhideWhenUsed/>
    <w:rsid w:val="008821FA"/>
    <w:rPr>
      <w:strike w:val="0"/>
      <w:dstrike w:val="0"/>
      <w:color w:val="036B40"/>
      <w:u w:val="none"/>
      <w:effect w:val="none"/>
    </w:rPr>
  </w:style>
  <w:style w:type="character" w:customStyle="1" w:styleId="BodyTextChar">
    <w:name w:val="Body Text Char"/>
    <w:link w:val="BodyText"/>
    <w:rsid w:val="007C0CAD"/>
    <w:rPr>
      <w:rFonts w:ascii="Arial" w:hAnsi="Arial" w:cs="Arial"/>
      <w:sz w:val="22"/>
      <w:szCs w:val="24"/>
      <w:lang w:eastAsia="en-US"/>
    </w:rPr>
  </w:style>
  <w:style w:type="character" w:customStyle="1" w:styleId="highlight">
    <w:name w:val="highlight"/>
    <w:rsid w:val="00951A78"/>
  </w:style>
  <w:style w:type="paragraph" w:styleId="NormalWeb">
    <w:name w:val="Normal (Web)"/>
    <w:basedOn w:val="Normal"/>
    <w:uiPriority w:val="99"/>
    <w:unhideWhenUsed/>
    <w:rsid w:val="00A42F6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1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1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2929">
                  <w:marLeft w:val="225"/>
                  <w:marRight w:val="0"/>
                  <w:marTop w:val="300"/>
                  <w:marBottom w:val="105"/>
                  <w:divBdr>
                    <w:top w:val="none" w:sz="0" w:space="0" w:color="auto"/>
                    <w:left w:val="dotted" w:sz="12" w:space="11" w:color="CCCCCC"/>
                    <w:bottom w:val="none" w:sz="0" w:space="0" w:color="auto"/>
                    <w:right w:val="none" w:sz="0" w:space="0" w:color="auto"/>
                  </w:divBdr>
                  <w:divsChild>
                    <w:div w:id="164169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86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8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4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5.png"/><Relationship Id="rId7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6.emf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1\Application%20Data\Microsoft\Templates\Michelle%20head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Michelle headed</Template>
  <TotalTime>1</TotalTime>
  <Pages>2</Pages>
  <Words>191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SACRED HEART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Head</dc:creator>
  <cp:lastModifiedBy>Margaret Farthing</cp:lastModifiedBy>
  <cp:revision>2</cp:revision>
  <cp:lastPrinted>2021-09-24T08:46:00Z</cp:lastPrinted>
  <dcterms:created xsi:type="dcterms:W3CDTF">2023-03-23T12:27:00Z</dcterms:created>
  <dcterms:modified xsi:type="dcterms:W3CDTF">2023-03-23T12:27:00Z</dcterms:modified>
</cp:coreProperties>
</file>