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4ABBB" w14:textId="77777777" w:rsidR="002F4CDC" w:rsidRDefault="002F4CDC" w:rsidP="002F4CDC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Contributions to the Governors Building and Resources Fund Standing Order Mandate</w:t>
      </w:r>
    </w:p>
    <w:p w14:paraId="274CD6EA" w14:textId="77777777" w:rsidR="002F4CDC" w:rsidRDefault="002F4CDC" w:rsidP="002F4CDC">
      <w:pPr>
        <w:jc w:val="both"/>
        <w:rPr>
          <w:rFonts w:ascii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679B4" wp14:editId="2137EE5F">
                <wp:simplePos x="0" y="0"/>
                <wp:positionH relativeFrom="column">
                  <wp:posOffset>108585</wp:posOffset>
                </wp:positionH>
                <wp:positionV relativeFrom="paragraph">
                  <wp:posOffset>-1270</wp:posOffset>
                </wp:positionV>
                <wp:extent cx="5901690" cy="1800225"/>
                <wp:effectExtent l="0" t="0" r="2286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B19C6" w14:textId="77777777" w:rsidR="002F4CDC" w:rsidRDefault="002F4CDC" w:rsidP="002F4C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8A8AA47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To: …………………………………………………………….………………………………………...…. Bank</w:t>
                            </w:r>
                          </w:p>
                          <w:p w14:paraId="29994E9F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7969E1A8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Branch Name: ………………………………………………………………………………………………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  <w:p w14:paraId="6E02D733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7E06B264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Address: ……………………………………………………………………………………………………………</w:t>
                            </w:r>
                          </w:p>
                          <w:p w14:paraId="61F691B3" w14:textId="77777777" w:rsidR="002F4CDC" w:rsidRPr="00074C30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28"/>
                              </w:rPr>
                            </w:pPr>
                          </w:p>
                          <w:p w14:paraId="4B40651B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                ...………………………………………………………………….…………………………………….</w:t>
                            </w:r>
                          </w:p>
                          <w:p w14:paraId="007397ED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6D980DC7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Postcode: 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679B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.55pt;margin-top:-.1pt;width:464.7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">
                <v:textbox>
                  <w:txbxContent>
                    <w:p w14:paraId="76CB19C6" w14:textId="77777777" w:rsidR="002F4CDC" w:rsidRDefault="002F4CDC" w:rsidP="002F4CD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8A8AA47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To: …………………………………………………………….………………………………………...…. Bank</w:t>
                      </w:r>
                    </w:p>
                    <w:p w14:paraId="29994E9F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7969E1A8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Branch Name: ………………………………………………………………………………………………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  <w:p w14:paraId="6E02D733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7E06B264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Address: ……………………………………………………………………………………………………………</w:t>
                      </w:r>
                    </w:p>
                    <w:p w14:paraId="61F691B3" w14:textId="77777777" w:rsidR="002F4CDC" w:rsidRPr="00074C30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28"/>
                        </w:rPr>
                      </w:pPr>
                    </w:p>
                    <w:p w14:paraId="4B40651B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                ...………………………………………………………………….…………………………………….</w:t>
                      </w:r>
                    </w:p>
                    <w:p w14:paraId="007397ED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6D980DC7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Postcode: ………………………………………………………………………………………………………….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9DD8867" w14:textId="77777777" w:rsidR="002F4CDC" w:rsidRDefault="002F4CDC" w:rsidP="002F4CDC">
      <w:pPr>
        <w:jc w:val="both"/>
        <w:rPr>
          <w:rFonts w:ascii="Calibri" w:hAnsi="Calibri" w:cs="Calibri"/>
          <w:sz w:val="20"/>
          <w:szCs w:val="20"/>
        </w:rPr>
      </w:pPr>
    </w:p>
    <w:p w14:paraId="52C6B680" w14:textId="77777777" w:rsidR="002F4CDC" w:rsidRDefault="002F4CDC" w:rsidP="002F4CDC">
      <w:pPr>
        <w:jc w:val="both"/>
        <w:rPr>
          <w:rFonts w:ascii="Calibri" w:hAnsi="Calibri" w:cs="Calibri"/>
          <w:sz w:val="20"/>
          <w:szCs w:val="20"/>
        </w:rPr>
      </w:pPr>
    </w:p>
    <w:p w14:paraId="2C543999" w14:textId="77777777" w:rsidR="002F4CDC" w:rsidRDefault="002F4CDC" w:rsidP="002F4CDC">
      <w:pPr>
        <w:jc w:val="both"/>
        <w:rPr>
          <w:rFonts w:ascii="Calibri" w:hAnsi="Calibri" w:cs="Calibri"/>
          <w:sz w:val="20"/>
          <w:szCs w:val="20"/>
        </w:rPr>
      </w:pPr>
    </w:p>
    <w:p w14:paraId="3632680B" w14:textId="77777777" w:rsidR="002F4CDC" w:rsidRDefault="002F4CDC" w:rsidP="002F4CDC">
      <w:pPr>
        <w:rPr>
          <w:rFonts w:ascii="Calibri" w:hAnsi="Calibri" w:cs="Calibri"/>
          <w:sz w:val="22"/>
          <w:szCs w:val="22"/>
        </w:rPr>
      </w:pPr>
    </w:p>
    <w:p w14:paraId="46CE3015" w14:textId="77777777" w:rsidR="002F4CDC" w:rsidRDefault="002F4CDC" w:rsidP="002F4CDC">
      <w:pPr>
        <w:rPr>
          <w:rFonts w:ascii="Calibri" w:hAnsi="Calibri" w:cs="Calibri"/>
          <w:sz w:val="22"/>
          <w:szCs w:val="22"/>
        </w:rPr>
      </w:pPr>
    </w:p>
    <w:p w14:paraId="6F177768" w14:textId="77777777" w:rsidR="002F4CDC" w:rsidRDefault="002F4CDC" w:rsidP="002F4CDC">
      <w:pPr>
        <w:rPr>
          <w:rFonts w:ascii="Calibri" w:hAnsi="Calibri" w:cs="Calibri"/>
          <w:sz w:val="22"/>
          <w:szCs w:val="22"/>
        </w:rPr>
      </w:pPr>
    </w:p>
    <w:p w14:paraId="724CD28E" w14:textId="77777777" w:rsidR="002F4CDC" w:rsidRPr="00030093" w:rsidRDefault="002F4CDC" w:rsidP="002F4CDC">
      <w:pPr>
        <w:jc w:val="both"/>
        <w:rPr>
          <w:rFonts w:ascii="Calibri" w:hAnsi="Calibri" w:cs="Calibri"/>
          <w:sz w:val="22"/>
          <w:szCs w:val="22"/>
        </w:rPr>
      </w:pPr>
    </w:p>
    <w:p w14:paraId="08368282" w14:textId="77777777" w:rsidR="002F4CDC" w:rsidRDefault="002F4CDC" w:rsidP="002F4CDC">
      <w:pPr>
        <w:ind w:left="-142" w:right="-143"/>
        <w:jc w:val="right"/>
        <w:rPr>
          <w:rFonts w:ascii="Calibri" w:hAnsi="Calibri" w:cs="Calibri"/>
          <w:sz w:val="22"/>
          <w:szCs w:val="22"/>
        </w:rPr>
      </w:pPr>
    </w:p>
    <w:p w14:paraId="2E395E83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69EBA4A6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06F46" wp14:editId="6679DC8B">
                <wp:simplePos x="0" y="0"/>
                <wp:positionH relativeFrom="column">
                  <wp:posOffset>107315</wp:posOffset>
                </wp:positionH>
                <wp:positionV relativeFrom="paragraph">
                  <wp:posOffset>158750</wp:posOffset>
                </wp:positionV>
                <wp:extent cx="5901690" cy="1884045"/>
                <wp:effectExtent l="12065" t="13335" r="10795" b="762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43BD4" w14:textId="77777777" w:rsidR="002F4CDC" w:rsidRDefault="002F4CDC" w:rsidP="002F4C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780FA8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Account Holder Name(s): …………………………………………………….……………………………</w:t>
                            </w:r>
                          </w:p>
                          <w:p w14:paraId="5AFD5920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4510A33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Account Number: …………………………………………………………………………………………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</w:p>
                          <w:p w14:paraId="74011DBE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69DEEC58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Sort Code: …………………………………………………………………………………………………………</w:t>
                            </w:r>
                          </w:p>
                          <w:p w14:paraId="281DE295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1D8A3636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Signature(s): …………………………………………………………….……………………………………….</w:t>
                            </w:r>
                          </w:p>
                          <w:p w14:paraId="5A4E856A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11611E82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Date: …….………………………………………………………………………………………………………….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06F46" id="Text Box 13" o:spid="_x0000_s1027" type="#_x0000_t202" style="position:absolute;margin-left:8.45pt;margin-top:12.5pt;width:464.7pt;height:14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">
                <v:textbox>
                  <w:txbxContent>
                    <w:p w14:paraId="51043BD4" w14:textId="77777777" w:rsidR="002F4CDC" w:rsidRDefault="002F4CDC" w:rsidP="002F4CD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A780FA8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Account Holder Name(s): …………………………………………………….……………………………</w:t>
                      </w:r>
                    </w:p>
                    <w:p w14:paraId="5AFD5920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4510A33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Account Number: …………………………………………………………………………………………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…..</w:t>
                      </w:r>
                      <w:proofErr w:type="gramEnd"/>
                    </w:p>
                    <w:p w14:paraId="74011DBE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69DEEC58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Sort Code: …………………………………………………………………………………………………………</w:t>
                      </w:r>
                    </w:p>
                    <w:p w14:paraId="281DE295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1D8A3636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Signature(s): …………………………………………………………….……………………………………….</w:t>
                      </w:r>
                    </w:p>
                    <w:p w14:paraId="5A4E856A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11611E82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Date: …….………………………………………………………………………………………………………….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0186513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12EA4B8B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4160CB78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396A885F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46FE6CD1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29A172A2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31B76920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6448B3E9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542ACFD4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0973DE39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3D20DAE4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EB41C" wp14:editId="0B207A6E">
                <wp:simplePos x="0" y="0"/>
                <wp:positionH relativeFrom="column">
                  <wp:posOffset>108585</wp:posOffset>
                </wp:positionH>
                <wp:positionV relativeFrom="paragraph">
                  <wp:posOffset>164465</wp:posOffset>
                </wp:positionV>
                <wp:extent cx="5901690" cy="2152650"/>
                <wp:effectExtent l="0" t="0" r="2286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675B6" w14:textId="77777777" w:rsidR="002F4CDC" w:rsidRDefault="002F4CDC" w:rsidP="002F4CD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Standing Order Details – Please Pay</w:t>
                            </w:r>
                          </w:p>
                          <w:p w14:paraId="1F1EC4C6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Sacred Heart Ware, School Building Fund Business Current Account Number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00119033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, Sort Code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16-01-09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, Royal Bank of Scotland</w:t>
                            </w:r>
                          </w:p>
                          <w:p w14:paraId="7A6FAAEE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28FD65D9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The sum of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: .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………………….. Amount in Words ……………………………………………………</w:t>
                            </w:r>
                          </w:p>
                          <w:p w14:paraId="1C38F333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FD6BC4D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Date of First Payment: ………………………………………………………………………………………</w:t>
                            </w:r>
                          </w:p>
                          <w:p w14:paraId="7C02A877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0D05DCE9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Thereafter on the ………………………………. Day of *Month / Year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(*delete as appropriate)</w:t>
                            </w:r>
                          </w:p>
                          <w:p w14:paraId="34F89DE7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0CE76CB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Quoting Reference: 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EB41C" id="Text Box 11" o:spid="_x0000_s1028" type="#_x0000_t202" style="position:absolute;margin-left:8.55pt;margin-top:12.95pt;width:464.7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">
                <v:textbox>
                  <w:txbxContent>
                    <w:p w14:paraId="794675B6" w14:textId="77777777" w:rsidR="002F4CDC" w:rsidRDefault="002F4CDC" w:rsidP="002F4CDC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Standing Order Details – Please Pay</w:t>
                      </w:r>
                    </w:p>
                    <w:p w14:paraId="1F1EC4C6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Sacred Heart Ware, School Building Fund Business Current Account Number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00119033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, Sort Code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16-01-09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, Royal Bank of Scotland</w:t>
                      </w:r>
                    </w:p>
                    <w:p w14:paraId="7A6FAAEE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28FD65D9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The sum of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: .</w:t>
                      </w:r>
                      <w:proofErr w:type="gramEnd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………………….. Amount in Words ……………………………………………………</w:t>
                      </w:r>
                    </w:p>
                    <w:p w14:paraId="1C38F333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FD6BC4D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Date of First Payment: ………………………………………………………………………………………</w:t>
                      </w:r>
                    </w:p>
                    <w:p w14:paraId="7C02A877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0D05DCE9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Thereafter on the ………………………………. Day of *Month / Year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(*delete as appropriate)</w:t>
                      </w:r>
                    </w:p>
                    <w:p w14:paraId="34F89DE7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0CE76CB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Quoting Reference: 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07A40C9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5D141E55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67DC8F5F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13753051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11CB501F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3FCD6DAF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46F5A3CC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58999F0D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18779CAD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3FC2625A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1F43F7CE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0D865CE6" w14:textId="77777777" w:rsidR="002F4CDC" w:rsidRPr="006003C8" w:rsidRDefault="002F4CDC" w:rsidP="002F4CDC">
      <w:pPr>
        <w:rPr>
          <w:rFonts w:ascii="Calibri" w:hAnsi="Calibri" w:cs="Calibri"/>
          <w:sz w:val="22"/>
          <w:szCs w:val="22"/>
        </w:rPr>
      </w:pPr>
    </w:p>
    <w:p w14:paraId="76A6ACD5" w14:textId="77777777" w:rsidR="002F4CDC" w:rsidRPr="00E94300" w:rsidRDefault="002F4CDC" w:rsidP="002F4CDC">
      <w:pPr>
        <w:ind w:left="-142" w:right="-143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0582EF" wp14:editId="067CF4C7">
                <wp:simplePos x="0" y="0"/>
                <wp:positionH relativeFrom="margin">
                  <wp:posOffset>108585</wp:posOffset>
                </wp:positionH>
                <wp:positionV relativeFrom="paragraph">
                  <wp:posOffset>53975</wp:posOffset>
                </wp:positionV>
                <wp:extent cx="5901690" cy="1104900"/>
                <wp:effectExtent l="0" t="0" r="2286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FDBBD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Please Cancel any Existing Standing Order Mandate to the above Account.</w:t>
                            </w:r>
                          </w:p>
                          <w:p w14:paraId="700DA46B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56699701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Signed: ……………………………………………………………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……………………………………………</w:t>
                            </w:r>
                          </w:p>
                          <w:p w14:paraId="2BD2DE33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3A32663" w14:textId="77777777" w:rsidR="002F4CDC" w:rsidRDefault="002F4CDC" w:rsidP="002F4CDC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Print: …………………………………………………………………….  Date: 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82EF" id="Text Box 9" o:spid="_x0000_s1029" type="#_x0000_t202" style="position:absolute;left:0;text-align:left;margin-left:8.55pt;margin-top:4.25pt;width:464.7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">
                <v:textbox>
                  <w:txbxContent>
                    <w:p w14:paraId="3D2FDBBD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Please Cancel any Existing Standing Order Mandate to the above Account.</w:t>
                      </w:r>
                    </w:p>
                    <w:p w14:paraId="700DA46B" w14:textId="77777777" w:rsidR="002F4CDC" w:rsidRDefault="002F4CDC" w:rsidP="002F4CDC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56699701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Signed: ……………………………………………………………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…..</w:t>
                      </w:r>
                      <w:proofErr w:type="gramEnd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……………………………………………</w:t>
                      </w:r>
                    </w:p>
                    <w:p w14:paraId="2BD2DE33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3A32663" w14:textId="77777777" w:rsidR="002F4CDC" w:rsidRDefault="002F4CDC" w:rsidP="002F4CDC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Print: …………………………………………………………………….  Date: 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4159F1" w14:textId="77777777" w:rsidR="002F4CDC" w:rsidRPr="00E94300" w:rsidRDefault="002F4CDC" w:rsidP="002F4CDC">
      <w:pPr>
        <w:ind w:left="-142" w:right="-143"/>
        <w:rPr>
          <w:rFonts w:ascii="Calibri" w:hAnsi="Calibri" w:cs="Calibri"/>
        </w:rPr>
      </w:pPr>
    </w:p>
    <w:p w14:paraId="2D24686A" w14:textId="77777777" w:rsidR="002F4CDC" w:rsidRPr="00E94300" w:rsidRDefault="002F4CDC" w:rsidP="002F4CDC">
      <w:pPr>
        <w:ind w:left="-142" w:right="-143"/>
        <w:rPr>
          <w:rFonts w:ascii="Calibri" w:hAnsi="Calibri" w:cs="Calibri"/>
        </w:rPr>
      </w:pPr>
    </w:p>
    <w:p w14:paraId="6B4FA2FA" w14:textId="1BB2320C" w:rsidR="00E94300" w:rsidRDefault="00E94300" w:rsidP="00E94300">
      <w:pPr>
        <w:ind w:left="-142" w:right="-143"/>
        <w:rPr>
          <w:rFonts w:ascii="Calibri" w:hAnsi="Calibri" w:cs="Calibri"/>
        </w:rPr>
      </w:pPr>
    </w:p>
    <w:p w14:paraId="4964CFE6" w14:textId="6E31E7B9" w:rsidR="009A2D08" w:rsidRPr="00E94300" w:rsidRDefault="009A2D08" w:rsidP="00E94300">
      <w:pPr>
        <w:ind w:left="-142" w:right="-143"/>
        <w:rPr>
          <w:rFonts w:ascii="Calibri" w:hAnsi="Calibri" w:cs="Calibri"/>
        </w:rPr>
      </w:pPr>
    </w:p>
    <w:sectPr w:rsidR="009A2D08" w:rsidRPr="00E94300" w:rsidSect="006003C8">
      <w:headerReference w:type="first" r:id="rId7"/>
      <w:footerReference w:type="first" r:id="rId8"/>
      <w:pgSz w:w="11906" w:h="16838" w:code="9"/>
      <w:pgMar w:top="1962" w:right="1134" w:bottom="312" w:left="1134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DFFF5" w14:textId="77777777" w:rsidR="00FD5ABE" w:rsidRDefault="00FD5ABE">
      <w:r>
        <w:separator/>
      </w:r>
    </w:p>
  </w:endnote>
  <w:endnote w:type="continuationSeparator" w:id="0">
    <w:p w14:paraId="736CD447" w14:textId="77777777" w:rsidR="00FD5ABE" w:rsidRDefault="00FD5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73" w:type="dxa"/>
      <w:tblInd w:w="-176" w:type="dxa"/>
      <w:tblLayout w:type="fixed"/>
      <w:tblLook w:val="01E0" w:firstRow="1" w:lastRow="1" w:firstColumn="1" w:lastColumn="1" w:noHBand="0" w:noVBand="0"/>
    </w:tblPr>
    <w:tblGrid>
      <w:gridCol w:w="10773"/>
    </w:tblGrid>
    <w:tr w:rsidR="00DC717E" w14:paraId="24D92FF3" w14:textId="77777777" w:rsidTr="00095927">
      <w:tc>
        <w:tcPr>
          <w:tcW w:w="10773" w:type="dxa"/>
          <w:shd w:val="clear" w:color="auto" w:fill="auto"/>
        </w:tcPr>
        <w:p w14:paraId="3D1F7045" w14:textId="77777777" w:rsidR="00DC717E" w:rsidRPr="00C74A84" w:rsidRDefault="00DC717E" w:rsidP="00C6295C">
          <w:pPr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  <w:proofErr w:type="spellStart"/>
          <w:proofErr w:type="gramStart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Broadmeads</w:t>
          </w:r>
          <w:proofErr w:type="spellEnd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,  Ware</w:t>
          </w:r>
          <w:proofErr w:type="gramEnd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,  Hertfordshire </w:t>
          </w:r>
          <w:r w:rsidR="00F61CF3">
            <w:rPr>
              <w:rFonts w:asciiTheme="minorHAnsi" w:hAnsiTheme="minorHAnsi" w:cstheme="minorHAnsi"/>
              <w:b/>
              <w:sz w:val="28"/>
              <w:szCs w:val="28"/>
            </w:rPr>
            <w:t xml:space="preserve"> </w:t>
          </w:r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SG12 9HY</w:t>
          </w:r>
        </w:p>
        <w:p w14:paraId="7A22D1D7" w14:textId="77777777" w:rsidR="00DC717E" w:rsidRDefault="00331034" w:rsidP="00095927">
          <w:pPr>
            <w:ind w:right="601"/>
            <w:jc w:val="center"/>
          </w:pP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520000" behindDoc="0" locked="0" layoutInCell="1" allowOverlap="1" wp14:anchorId="20FD97F5" wp14:editId="3BBB5BBC">
                    <wp:simplePos x="0" y="0"/>
                    <wp:positionH relativeFrom="column">
                      <wp:posOffset>2915920</wp:posOffset>
                    </wp:positionH>
                    <wp:positionV relativeFrom="paragraph">
                      <wp:posOffset>312420</wp:posOffset>
                    </wp:positionV>
                    <wp:extent cx="1085850" cy="781050"/>
                    <wp:effectExtent l="0" t="0" r="0" b="0"/>
                    <wp:wrapSquare wrapText="bothSides"/>
                    <wp:docPr id="23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5850" cy="78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F08763" w14:textId="77777777" w:rsidR="002562CC" w:rsidRDefault="002562CC" w:rsidP="002562C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9B52B6" wp14:editId="2BC0E78F">
                                      <wp:extent cx="933450" cy="885825"/>
                                      <wp:effectExtent l="0" t="0" r="0" b="9525"/>
                                      <wp:docPr id="235" name="Picture 2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5" name="PLQM Logo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33450" cy="885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FD97F5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0;text-align:left;margin-left:229.6pt;margin-top:24.6pt;width:85.5pt;height:61.5pt;z-index: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" stroked="f">
                    <v:textbox>
                      <w:txbxContent>
                        <w:p w14:paraId="5AF08763" w14:textId="77777777" w:rsidR="002562CC" w:rsidRDefault="002562CC" w:rsidP="002562C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9B52B6" wp14:editId="2BC0E78F">
                                <wp:extent cx="933450" cy="885825"/>
                                <wp:effectExtent l="0" t="0" r="0" b="9525"/>
                                <wp:docPr id="235" name="Picture 2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5" name="PLQM 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50" cy="885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63712" behindDoc="0" locked="0" layoutInCell="1" allowOverlap="1" wp14:anchorId="1DBB0AF3" wp14:editId="2B9FC2FA">
                    <wp:simplePos x="0" y="0"/>
                    <wp:positionH relativeFrom="column">
                      <wp:posOffset>3856990</wp:posOffset>
                    </wp:positionH>
                    <wp:positionV relativeFrom="paragraph">
                      <wp:posOffset>347345</wp:posOffset>
                    </wp:positionV>
                    <wp:extent cx="857250" cy="809625"/>
                    <wp:effectExtent l="0" t="0" r="0" b="9525"/>
                    <wp:wrapSquare wrapText="bothSides"/>
                    <wp:docPr id="1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87FAA" w14:textId="460B775D" w:rsidR="00D84274" w:rsidRDefault="0078686B" w:rsidP="00D8427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5C24EB" wp14:editId="05070126">
                                      <wp:extent cx="671866" cy="675005"/>
                                      <wp:effectExtent l="0" t="0" r="0" b="0"/>
                                      <wp:docPr id="71573082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78821" cy="68199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BB0AF3" id="_x0000_s1034" type="#_x0000_t202" style="position:absolute;left:0;text-align:left;margin-left:303.7pt;margin-top:27.35pt;width:67.5pt;height:63.75pt;z-index:2517637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" stroked="f">
                    <v:textbox style="mso-fit-shape-to-text:t">
                      <w:txbxContent>
                        <w:p w14:paraId="43F87FAA" w14:textId="460B775D" w:rsidR="00D84274" w:rsidRDefault="0078686B" w:rsidP="00D8427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5C24EB" wp14:editId="05070126">
                                <wp:extent cx="671866" cy="675005"/>
                                <wp:effectExtent l="0" t="0" r="0" b="0"/>
                                <wp:docPr id="71573082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8821" cy="6819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814912" behindDoc="0" locked="0" layoutInCell="1" allowOverlap="1" wp14:anchorId="2B07BB3A" wp14:editId="62A661B5">
                    <wp:simplePos x="0" y="0"/>
                    <wp:positionH relativeFrom="column">
                      <wp:posOffset>4620895</wp:posOffset>
                    </wp:positionH>
                    <wp:positionV relativeFrom="paragraph">
                      <wp:posOffset>330200</wp:posOffset>
                    </wp:positionV>
                    <wp:extent cx="857250" cy="876300"/>
                    <wp:effectExtent l="0" t="0" r="0" b="0"/>
                    <wp:wrapSquare wrapText="bothSides"/>
                    <wp:docPr id="19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76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18B616" w14:textId="77777777" w:rsidR="007F79A9" w:rsidRDefault="007F79A9" w:rsidP="007F79A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1E2EE5" wp14:editId="53F9F6E9">
                                      <wp:extent cx="665480" cy="718820"/>
                                      <wp:effectExtent l="0" t="0" r="1270" b="5080"/>
                                      <wp:docPr id="229" name="Picture 2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8" name="Bronze-logo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7188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07BB3A" id="_x0000_s1035" type="#_x0000_t202" style="position:absolute;left:0;text-align:left;margin-left:363.85pt;margin-top:26pt;width:67.5pt;height:69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" stroked="f">
                    <v:textbox>
                      <w:txbxContent>
                        <w:p w14:paraId="3B18B616" w14:textId="77777777" w:rsidR="007F79A9" w:rsidRDefault="007F79A9" w:rsidP="007F79A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1E2EE5" wp14:editId="53F9F6E9">
                                <wp:extent cx="665480" cy="718820"/>
                                <wp:effectExtent l="0" t="0" r="1270" b="5080"/>
                                <wp:docPr id="229" name="Picture 2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" name="Bronze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718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64091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11488" behindDoc="0" locked="0" layoutInCell="1" allowOverlap="1" wp14:anchorId="23FF3B17" wp14:editId="118AAF22">
                    <wp:simplePos x="0" y="0"/>
                    <wp:positionH relativeFrom="column">
                      <wp:posOffset>5287645</wp:posOffset>
                    </wp:positionH>
                    <wp:positionV relativeFrom="paragraph">
                      <wp:posOffset>274955</wp:posOffset>
                    </wp:positionV>
                    <wp:extent cx="857250" cy="723900"/>
                    <wp:effectExtent l="0" t="0" r="0" b="0"/>
                    <wp:wrapSquare wrapText="bothSides"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723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3EDA8" w14:textId="77777777" w:rsidR="00D84274" w:rsidRDefault="00D84274" w:rsidP="00D84274">
                                <w:r>
                                  <w:object w:dxaOrig="5637" w:dyaOrig="5640" w14:anchorId="37821BD1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69.05pt;height:68.25pt">
                                      <v:imagedata r:id="rId4" o:title=""/>
                                    </v:shape>
                                    <o:OLEObject Type="Embed" ProgID="Acrobat.Document.DC" ShapeID="_x0000_i1026" DrawAspect="Content" ObjectID="_1780300931" r:id="rId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FF3B17" id="_x0000_s1036" type="#_x0000_t202" style="position:absolute;left:0;text-align:left;margin-left:416.35pt;margin-top:21.65pt;width:67.5pt;height:57pt;z-index:2517114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" stroked="f">
                    <v:textbox>
                      <w:txbxContent>
                        <w:p w14:paraId="4213EDA8" w14:textId="77777777" w:rsidR="00D84274" w:rsidRDefault="00D84274" w:rsidP="00D84274">
                          <w:r>
                            <w:object w:dxaOrig="5637" w:dyaOrig="5640" w14:anchorId="37821BD1">
                              <v:shape id="_x0000_i1026" type="#_x0000_t75" style="width:69.05pt;height:68.25pt">
                                <v:imagedata r:id="rId4" o:title=""/>
                              </v:shape>
                              <o:OLEObject Type="Embed" ProgID="Acrobat.Document.DC" ShapeID="_x0000_i1026" DrawAspect="Content" ObjectID="_1780300931" r:id="rId6"/>
                            </w:objec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26496" behindDoc="0" locked="0" layoutInCell="1" allowOverlap="1" wp14:anchorId="106D73A9" wp14:editId="51FAD8BC">
                    <wp:simplePos x="0" y="0"/>
                    <wp:positionH relativeFrom="column">
                      <wp:posOffset>1191895</wp:posOffset>
                    </wp:positionH>
                    <wp:positionV relativeFrom="paragraph">
                      <wp:posOffset>313690</wp:posOffset>
                    </wp:positionV>
                    <wp:extent cx="962025" cy="838200"/>
                    <wp:effectExtent l="0" t="0" r="9525" b="0"/>
                    <wp:wrapSquare wrapText="bothSides"/>
                    <wp:docPr id="1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2025" cy="838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BEE9E" w14:textId="77777777" w:rsidR="00C74A84" w:rsidRDefault="003C628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71EC3B" wp14:editId="4E805BF7">
                                      <wp:extent cx="771525" cy="781050"/>
                                      <wp:effectExtent l="0" t="0" r="9525" b="0"/>
                                      <wp:docPr id="5" name="Picture 4" descr="EYQS Gold 20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EYQS Gold 20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1525" cy="781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6D73A9" id="_x0000_s1037" type="#_x0000_t202" style="position:absolute;left:0;text-align:left;margin-left:93.85pt;margin-top:24.7pt;width:75.75pt;height:66pt;z-index:2516264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" stroked="f">
                    <v:textbox style="mso-fit-shape-to-text:t">
                      <w:txbxContent>
                        <w:p w14:paraId="08FBEE9E" w14:textId="77777777" w:rsidR="00C74A84" w:rsidRDefault="003C62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1EC3B" wp14:editId="4E805BF7">
                                <wp:extent cx="771525" cy="781050"/>
                                <wp:effectExtent l="0" t="0" r="9525" b="0"/>
                                <wp:docPr id="5" name="Picture 4" descr="EYQS Gold 20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EYQS Gold 20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152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79744" behindDoc="0" locked="0" layoutInCell="1" allowOverlap="1" wp14:anchorId="1F5982EF" wp14:editId="4800CE1C">
                    <wp:simplePos x="0" y="0"/>
                    <wp:positionH relativeFrom="column">
                      <wp:posOffset>2153920</wp:posOffset>
                    </wp:positionH>
                    <wp:positionV relativeFrom="paragraph">
                      <wp:posOffset>332740</wp:posOffset>
                    </wp:positionV>
                    <wp:extent cx="857250" cy="809625"/>
                    <wp:effectExtent l="0" t="0" r="0" b="9525"/>
                    <wp:wrapSquare wrapText="bothSides"/>
                    <wp:docPr id="1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F6DB8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D54E5FA" wp14:editId="2D077A18">
                                      <wp:extent cx="665480" cy="694055"/>
                                      <wp:effectExtent l="0" t="0" r="1270" b="0"/>
                                      <wp:docPr id="231" name="Picture 2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Eco-Schools Logo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694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5982EF" id="_x0000_s1038" type="#_x0000_t202" style="position:absolute;left:0;text-align:left;margin-left:169.6pt;margin-top:26.2pt;width:67.5pt;height:6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" stroked="f">
                    <v:textbox>
                      <w:txbxContent>
                        <w:p w14:paraId="7B0F6DB8" w14:textId="77777777"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54E5FA" wp14:editId="2D077A18">
                                <wp:extent cx="665480" cy="694055"/>
                                <wp:effectExtent l="0" t="0" r="1270" b="0"/>
                                <wp:docPr id="231" name="Picture 2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Eco-Schools Logo.jpg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694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573248" behindDoc="0" locked="0" layoutInCell="1" allowOverlap="1" wp14:anchorId="61EFE65B" wp14:editId="4B651743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365760</wp:posOffset>
                    </wp:positionV>
                    <wp:extent cx="1362075" cy="1404620"/>
                    <wp:effectExtent l="0" t="0" r="9525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6ABA2E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2E3AF22" wp14:editId="43C2589C">
                                      <wp:extent cx="1152525" cy="680720"/>
                                      <wp:effectExtent l="0" t="0" r="9525" b="5080"/>
                                      <wp:docPr id="232" name="Picture 232" descr="Healthy School Logo - School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ealthy School Logo - School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2525" cy="680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1EFE65B" id="_x0000_s1039" type="#_x0000_t202" style="position:absolute;left:0;text-align:left;margin-left:-6.15pt;margin-top:28.8pt;width:107.25pt;height:110.6pt;z-index:25157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" stroked="f">
                    <v:textbox style="mso-fit-shape-to-text:t">
                      <w:txbxContent>
                        <w:p w14:paraId="516ABA2E" w14:textId="77777777"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E3AF22" wp14:editId="43C2589C">
                                <wp:extent cx="1152525" cy="680720"/>
                                <wp:effectExtent l="0" t="0" r="9525" b="5080"/>
                                <wp:docPr id="232" name="Picture 232" descr="Healthy School Logo - School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ealthy School Logo - School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680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Tel: 01920 461678 </w:t>
          </w:r>
          <w:r w:rsidR="00095927">
            <w:rPr>
              <w:rFonts w:asciiTheme="minorHAnsi" w:hAnsiTheme="minorHAnsi" w:cstheme="minorHAnsi"/>
              <w:b/>
              <w:sz w:val="28"/>
              <w:szCs w:val="28"/>
            </w:rPr>
            <w:t>/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 Email: admin@sacredheart312.</w:t>
          </w:r>
          <w:r w:rsidR="00D84274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w:t xml:space="preserve"> 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>herts.sch.uk</w:t>
          </w:r>
        </w:p>
      </w:tc>
    </w:tr>
  </w:tbl>
  <w:p w14:paraId="3B114715" w14:textId="77777777" w:rsidR="00DC717E" w:rsidRDefault="00DC717E" w:rsidP="000959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C3B11" w14:textId="77777777" w:rsidR="00FD5ABE" w:rsidRDefault="00FD5ABE">
      <w:r>
        <w:separator/>
      </w:r>
    </w:p>
  </w:footnote>
  <w:footnote w:type="continuationSeparator" w:id="0">
    <w:p w14:paraId="7C5A265C" w14:textId="77777777" w:rsidR="00FD5ABE" w:rsidRDefault="00FD5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9F7CD" w14:textId="77777777" w:rsidR="00581CC1" w:rsidRDefault="00D4012F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D8253CA" wp14:editId="0BD5773A">
              <wp:simplePos x="0" y="0"/>
              <wp:positionH relativeFrom="column">
                <wp:posOffset>-139065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3A35E4" w14:textId="77777777" w:rsidR="00DC717E" w:rsidRDefault="00BE7363" w:rsidP="0003009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EDC530" wp14:editId="5DB292AF">
                                <wp:extent cx="580174" cy="720000"/>
                                <wp:effectExtent l="0" t="0" r="0" b="4445"/>
                                <wp:docPr id="10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253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-10.95pt;margin-top:16.3pt;width:88.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" stroked="f">
              <v:textbox>
                <w:txbxContent>
                  <w:p w14:paraId="003A35E4" w14:textId="77777777" w:rsidR="00DC717E" w:rsidRDefault="00BE7363" w:rsidP="00030093">
                    <w:r>
                      <w:rPr>
                        <w:noProof/>
                      </w:rPr>
                      <w:drawing>
                        <wp:inline distT="0" distB="0" distL="0" distR="0" wp14:anchorId="15EDC530" wp14:editId="5DB292AF">
                          <wp:extent cx="580174" cy="720000"/>
                          <wp:effectExtent l="0" t="0" r="0" b="4445"/>
                          <wp:docPr id="10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74BB5E1" wp14:editId="4E8D28FE">
              <wp:simplePos x="0" y="0"/>
              <wp:positionH relativeFrom="column">
                <wp:posOffset>5471160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BD38D" w14:textId="77777777" w:rsidR="00581CC1" w:rsidRDefault="00581CC1" w:rsidP="00581CC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B23205" wp14:editId="1D35B99E">
                                <wp:extent cx="580174" cy="720000"/>
                                <wp:effectExtent l="0" t="0" r="0" b="4445"/>
                                <wp:docPr id="8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4BB5E1" id="Text Box 7" o:spid="_x0000_s1031" type="#_x0000_t202" style="position:absolute;left:0;text-align:left;margin-left:430.8pt;margin-top:16.3pt;width:88.5pt;height:1in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" stroked="f">
              <v:textbox>
                <w:txbxContent>
                  <w:p w14:paraId="236BD38D" w14:textId="77777777" w:rsidR="00581CC1" w:rsidRDefault="00581CC1" w:rsidP="00581CC1">
                    <w:r>
                      <w:rPr>
                        <w:noProof/>
                      </w:rPr>
                      <w:drawing>
                        <wp:inline distT="0" distB="0" distL="0" distR="0" wp14:anchorId="26B23205" wp14:editId="1D35B99E">
                          <wp:extent cx="580174" cy="720000"/>
                          <wp:effectExtent l="0" t="0" r="0" b="4445"/>
                          <wp:docPr id="8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54DE5"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943" behindDoc="0" locked="0" layoutInCell="1" allowOverlap="1" wp14:anchorId="186A7137" wp14:editId="468615C2">
              <wp:simplePos x="0" y="0"/>
              <wp:positionH relativeFrom="column">
                <wp:posOffset>1775460</wp:posOffset>
              </wp:positionH>
              <wp:positionV relativeFrom="paragraph">
                <wp:posOffset>-174624</wp:posOffset>
              </wp:positionV>
              <wp:extent cx="2695575" cy="666750"/>
              <wp:effectExtent l="0" t="0" r="952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CFAAA" w14:textId="77777777" w:rsidR="00DC717E" w:rsidRDefault="005058B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1EA709" wp14:editId="7FFAC66D">
                                <wp:extent cx="2257425" cy="561340"/>
                                <wp:effectExtent l="0" t="0" r="952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MAT Logo with Name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0076" cy="5694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6A7137" id="_x0000_s1032" type="#_x0000_t202" style="position:absolute;left:0;text-align:left;margin-left:139.8pt;margin-top:-13.75pt;width:212.25pt;height:52.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" stroked="f">
              <v:textbox>
                <w:txbxContent>
                  <w:p w14:paraId="584CFAAA" w14:textId="77777777" w:rsidR="00DC717E" w:rsidRDefault="005058BE">
                    <w:r>
                      <w:rPr>
                        <w:noProof/>
                      </w:rPr>
                      <w:drawing>
                        <wp:inline distT="0" distB="0" distL="0" distR="0" wp14:anchorId="311EA709" wp14:editId="7FFAC66D">
                          <wp:extent cx="2257425" cy="561340"/>
                          <wp:effectExtent l="0" t="0" r="952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MAT Logo with Name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0076" cy="5694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D343B8D" w14:textId="77777777" w:rsidR="00581CC1" w:rsidRDefault="00581CC1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</w:p>
  <w:p w14:paraId="37DD8663" w14:textId="77777777" w:rsidR="00DC717E" w:rsidRDefault="00DC717E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sz w:val="36"/>
        <w:szCs w:val="36"/>
      </w:rPr>
      <w:t xml:space="preserve">Sacred Heart Catholic </w:t>
    </w:r>
    <w:r w:rsidR="001567B9">
      <w:rPr>
        <w:rFonts w:asciiTheme="minorHAnsi" w:hAnsiTheme="minorHAnsi" w:cstheme="minorHAnsi"/>
        <w:b/>
        <w:sz w:val="36"/>
        <w:szCs w:val="36"/>
      </w:rPr>
      <w:t>Primary School</w:t>
    </w:r>
    <w:r w:rsidR="00625DE7">
      <w:rPr>
        <w:rFonts w:asciiTheme="minorHAnsi" w:hAnsiTheme="minorHAnsi" w:cstheme="minorHAnsi"/>
        <w:b/>
        <w:sz w:val="36"/>
        <w:szCs w:val="36"/>
      </w:rPr>
      <w:t xml:space="preserve"> </w:t>
    </w:r>
  </w:p>
  <w:p w14:paraId="48794899" w14:textId="77777777" w:rsidR="00DC717E" w:rsidRDefault="00DC717E" w:rsidP="00DC519C">
    <w:pPr>
      <w:jc w:val="center"/>
      <w:rPr>
        <w:rFonts w:asciiTheme="minorHAnsi" w:hAnsiTheme="minorHAnsi" w:cstheme="minorHAnsi"/>
        <w:b/>
        <w:sz w:val="28"/>
        <w:szCs w:val="28"/>
      </w:rPr>
    </w:pPr>
    <w:r w:rsidRPr="00C74A84">
      <w:rPr>
        <w:rFonts w:asciiTheme="minorHAnsi" w:hAnsiTheme="minorHAnsi" w:cstheme="minorHAnsi"/>
        <w:b/>
        <w:sz w:val="28"/>
        <w:szCs w:val="28"/>
      </w:rPr>
      <w:t>Headteacher: Mrs M Fusi</w:t>
    </w:r>
  </w:p>
  <w:p w14:paraId="6FE2FE1B" w14:textId="77777777" w:rsidR="00DC717E" w:rsidRPr="00C74A84" w:rsidRDefault="00DC717E" w:rsidP="00DC519C">
    <w:pPr>
      <w:jc w:val="center"/>
      <w:rPr>
        <w:rFonts w:asciiTheme="minorHAnsi" w:hAnsiTheme="minorHAnsi" w:cstheme="minorHAnsi"/>
        <w:b/>
        <w:i/>
      </w:rPr>
    </w:pPr>
    <w:r w:rsidRPr="00C74A84">
      <w:rPr>
        <w:rFonts w:asciiTheme="minorHAnsi" w:hAnsiTheme="minorHAnsi" w:cstheme="minorHAnsi"/>
        <w:b/>
        <w:i/>
      </w:rPr>
      <w:t>“Live, love and learn joyfully in the family of Christ”</w:t>
    </w:r>
  </w:p>
  <w:p w14:paraId="723B3A8E" w14:textId="77777777" w:rsidR="00DC717E" w:rsidRPr="00922F6E" w:rsidRDefault="00DC717E" w:rsidP="00DC519C">
    <w:pPr>
      <w:rPr>
        <w:rFonts w:ascii="Rockwell" w:hAnsi="Rockwel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D50C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CE39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00428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16F5B0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E0B149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E9124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3E803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CF954B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98543A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E415A2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91908165">
    <w:abstractNumId w:val="0"/>
  </w:num>
  <w:num w:numId="2" w16cid:durableId="283971022">
    <w:abstractNumId w:val="1"/>
  </w:num>
  <w:num w:numId="3" w16cid:durableId="113526869">
    <w:abstractNumId w:val="8"/>
  </w:num>
  <w:num w:numId="4" w16cid:durableId="1310591570">
    <w:abstractNumId w:val="3"/>
  </w:num>
  <w:num w:numId="5" w16cid:durableId="2123450541">
    <w:abstractNumId w:val="6"/>
  </w:num>
  <w:num w:numId="6" w16cid:durableId="1600605732">
    <w:abstractNumId w:val="4"/>
  </w:num>
  <w:num w:numId="7" w16cid:durableId="1644120577">
    <w:abstractNumId w:val="9"/>
  </w:num>
  <w:num w:numId="8" w16cid:durableId="1979646457">
    <w:abstractNumId w:val="2"/>
  </w:num>
  <w:num w:numId="9" w16cid:durableId="1230769175">
    <w:abstractNumId w:val="5"/>
  </w:num>
  <w:num w:numId="10" w16cid:durableId="6596935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F8A"/>
    <w:rsid w:val="000052EC"/>
    <w:rsid w:val="00005D3E"/>
    <w:rsid w:val="00022FBE"/>
    <w:rsid w:val="00030093"/>
    <w:rsid w:val="0005343D"/>
    <w:rsid w:val="00057663"/>
    <w:rsid w:val="00077C17"/>
    <w:rsid w:val="00095927"/>
    <w:rsid w:val="000A2F2A"/>
    <w:rsid w:val="000C39F3"/>
    <w:rsid w:val="00123AD1"/>
    <w:rsid w:val="001567B9"/>
    <w:rsid w:val="001734FB"/>
    <w:rsid w:val="0017615B"/>
    <w:rsid w:val="00191DFD"/>
    <w:rsid w:val="001921A0"/>
    <w:rsid w:val="00197C9C"/>
    <w:rsid w:val="001C1C40"/>
    <w:rsid w:val="001C21DD"/>
    <w:rsid w:val="001F75F0"/>
    <w:rsid w:val="00245CF4"/>
    <w:rsid w:val="002562CC"/>
    <w:rsid w:val="002674E7"/>
    <w:rsid w:val="00274736"/>
    <w:rsid w:val="00281D51"/>
    <w:rsid w:val="0029761E"/>
    <w:rsid w:val="002A0455"/>
    <w:rsid w:val="002B1957"/>
    <w:rsid w:val="002D4EBE"/>
    <w:rsid w:val="002E7897"/>
    <w:rsid w:val="002F4CDC"/>
    <w:rsid w:val="00322FCA"/>
    <w:rsid w:val="00331034"/>
    <w:rsid w:val="00384E93"/>
    <w:rsid w:val="003B5214"/>
    <w:rsid w:val="003C6280"/>
    <w:rsid w:val="003F2574"/>
    <w:rsid w:val="0040328A"/>
    <w:rsid w:val="004454FF"/>
    <w:rsid w:val="00453050"/>
    <w:rsid w:val="0047411A"/>
    <w:rsid w:val="004A31A6"/>
    <w:rsid w:val="004B3B39"/>
    <w:rsid w:val="004D3CFD"/>
    <w:rsid w:val="005058BE"/>
    <w:rsid w:val="005064A9"/>
    <w:rsid w:val="00530ABF"/>
    <w:rsid w:val="00531332"/>
    <w:rsid w:val="005571DD"/>
    <w:rsid w:val="005611F4"/>
    <w:rsid w:val="00580F32"/>
    <w:rsid w:val="00581100"/>
    <w:rsid w:val="00581CC1"/>
    <w:rsid w:val="005C62D6"/>
    <w:rsid w:val="005D156E"/>
    <w:rsid w:val="005D66A0"/>
    <w:rsid w:val="006003C8"/>
    <w:rsid w:val="006151C3"/>
    <w:rsid w:val="00617998"/>
    <w:rsid w:val="00625DE7"/>
    <w:rsid w:val="00650677"/>
    <w:rsid w:val="006674DD"/>
    <w:rsid w:val="006A4790"/>
    <w:rsid w:val="006A71F7"/>
    <w:rsid w:val="006F573F"/>
    <w:rsid w:val="00754DE5"/>
    <w:rsid w:val="0078686B"/>
    <w:rsid w:val="00797194"/>
    <w:rsid w:val="007B2BA0"/>
    <w:rsid w:val="007B32D2"/>
    <w:rsid w:val="007B49D8"/>
    <w:rsid w:val="007C0CAD"/>
    <w:rsid w:val="007C3CAD"/>
    <w:rsid w:val="007F79A9"/>
    <w:rsid w:val="00813E33"/>
    <w:rsid w:val="00840CB2"/>
    <w:rsid w:val="00851561"/>
    <w:rsid w:val="008821FA"/>
    <w:rsid w:val="008A7640"/>
    <w:rsid w:val="008D780B"/>
    <w:rsid w:val="00911EC2"/>
    <w:rsid w:val="00951A78"/>
    <w:rsid w:val="00955414"/>
    <w:rsid w:val="009718C3"/>
    <w:rsid w:val="00985247"/>
    <w:rsid w:val="00990589"/>
    <w:rsid w:val="009968A5"/>
    <w:rsid w:val="009A2D08"/>
    <w:rsid w:val="009C0D17"/>
    <w:rsid w:val="009D12F5"/>
    <w:rsid w:val="009F11CB"/>
    <w:rsid w:val="00A23A86"/>
    <w:rsid w:val="00A41147"/>
    <w:rsid w:val="00A42F60"/>
    <w:rsid w:val="00A44D36"/>
    <w:rsid w:val="00A50AEF"/>
    <w:rsid w:val="00A5199D"/>
    <w:rsid w:val="00A72AC8"/>
    <w:rsid w:val="00A95383"/>
    <w:rsid w:val="00B555DE"/>
    <w:rsid w:val="00B874C0"/>
    <w:rsid w:val="00B939A4"/>
    <w:rsid w:val="00B96A76"/>
    <w:rsid w:val="00BE7363"/>
    <w:rsid w:val="00C25B4C"/>
    <w:rsid w:val="00C41949"/>
    <w:rsid w:val="00C51EC9"/>
    <w:rsid w:val="00C6295C"/>
    <w:rsid w:val="00C72F9C"/>
    <w:rsid w:val="00C74A84"/>
    <w:rsid w:val="00C84C1B"/>
    <w:rsid w:val="00CB60C9"/>
    <w:rsid w:val="00CD5BFA"/>
    <w:rsid w:val="00CE4FFB"/>
    <w:rsid w:val="00CF583A"/>
    <w:rsid w:val="00D23795"/>
    <w:rsid w:val="00D4012F"/>
    <w:rsid w:val="00D45C55"/>
    <w:rsid w:val="00D64091"/>
    <w:rsid w:val="00D8202B"/>
    <w:rsid w:val="00D84274"/>
    <w:rsid w:val="00D976E4"/>
    <w:rsid w:val="00DA04B3"/>
    <w:rsid w:val="00DC519C"/>
    <w:rsid w:val="00DC717E"/>
    <w:rsid w:val="00DD1D13"/>
    <w:rsid w:val="00DF7435"/>
    <w:rsid w:val="00E07857"/>
    <w:rsid w:val="00E40B77"/>
    <w:rsid w:val="00E5321F"/>
    <w:rsid w:val="00E60C7A"/>
    <w:rsid w:val="00E808AF"/>
    <w:rsid w:val="00E94300"/>
    <w:rsid w:val="00EB39D6"/>
    <w:rsid w:val="00EE2232"/>
    <w:rsid w:val="00F005C0"/>
    <w:rsid w:val="00F248AB"/>
    <w:rsid w:val="00F41E92"/>
    <w:rsid w:val="00F432F7"/>
    <w:rsid w:val="00F61CF3"/>
    <w:rsid w:val="00F76F8A"/>
    <w:rsid w:val="00F86CE4"/>
    <w:rsid w:val="00FA47BB"/>
    <w:rsid w:val="00FA5B61"/>
    <w:rsid w:val="00FD51F2"/>
    <w:rsid w:val="00FD5ABE"/>
    <w:rsid w:val="00FF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."/>
  <w:listSeparator w:val=","/>
  <w14:docId w14:val="2CCB3067"/>
  <w15:docId w15:val="{C3FB3956-53DA-4014-BDA6-27F704D7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rial" w:hAnsi="Arial" w:cs="Arial"/>
      <w:b/>
      <w:bCs/>
      <w:sz w:val="22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Pr>
      <w:rFonts w:ascii="Arial" w:hAnsi="Arial" w:cs="Arial"/>
      <w:sz w:val="22"/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unhideWhenUsed/>
    <w:rsid w:val="008821FA"/>
    <w:rPr>
      <w:strike w:val="0"/>
      <w:dstrike w:val="0"/>
      <w:color w:val="036B40"/>
      <w:u w:val="none"/>
      <w:effect w:val="none"/>
    </w:rPr>
  </w:style>
  <w:style w:type="character" w:customStyle="1" w:styleId="BodyTextChar">
    <w:name w:val="Body Text Char"/>
    <w:link w:val="BodyText"/>
    <w:rsid w:val="007C0CAD"/>
    <w:rPr>
      <w:rFonts w:ascii="Arial" w:hAnsi="Arial" w:cs="Arial"/>
      <w:sz w:val="22"/>
      <w:szCs w:val="24"/>
      <w:lang w:eastAsia="en-US"/>
    </w:rPr>
  </w:style>
  <w:style w:type="character" w:customStyle="1" w:styleId="highlight">
    <w:name w:val="highlight"/>
    <w:rsid w:val="00951A78"/>
  </w:style>
  <w:style w:type="paragraph" w:styleId="NormalWeb">
    <w:name w:val="Normal (Web)"/>
    <w:basedOn w:val="Normal"/>
    <w:uiPriority w:val="99"/>
    <w:unhideWhenUsed/>
    <w:rsid w:val="00A42F60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E07857"/>
    <w:rPr>
      <w:rFonts w:ascii="Arial" w:hAnsi="Arial" w:cs="Arial"/>
      <w:b/>
      <w:bCs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1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2929">
                  <w:marLeft w:val="225"/>
                  <w:marRight w:val="0"/>
                  <w:marTop w:val="300"/>
                  <w:marBottom w:val="105"/>
                  <w:divBdr>
                    <w:top w:val="none" w:sz="0" w:space="0" w:color="auto"/>
                    <w:left w:val="dotted" w:sz="12" w:space="11" w:color="CCCCCC"/>
                    <w:bottom w:val="none" w:sz="0" w:space="0" w:color="auto"/>
                    <w:right w:val="none" w:sz="0" w:space="0" w:color="auto"/>
                  </w:divBdr>
                  <w:divsChild>
                    <w:div w:id="16416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6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4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5.png"/><Relationship Id="rId7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6.emf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1\Application%20Data\Microsoft\Templates\Michelle%20head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Michelle headed</Template>
  <TotalTime>1</TotalTime>
  <Pages>1</Pages>
  <Words>11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Head</dc:creator>
  <cp:lastModifiedBy>Katie Miles</cp:lastModifiedBy>
  <cp:revision>2</cp:revision>
  <cp:lastPrinted>2023-03-07T14:53:00Z</cp:lastPrinted>
  <dcterms:created xsi:type="dcterms:W3CDTF">2024-06-19T10:16:00Z</dcterms:created>
  <dcterms:modified xsi:type="dcterms:W3CDTF">2024-06-19T10:16:00Z</dcterms:modified>
</cp:coreProperties>
</file>